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D52" w:rsidRPr="004205CE" w:rsidRDefault="00BB0D52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20</w:t>
      </w:r>
    </w:p>
    <w:p w:rsidR="00BB0D52" w:rsidRDefault="00BB0D52" w:rsidP="004205CE">
      <w:pPr>
        <w:tabs>
          <w:tab w:val="left" w:pos="435"/>
          <w:tab w:val="right" w:pos="9072"/>
        </w:tabs>
      </w:pPr>
    </w:p>
    <w:p w:rsidR="00BB0D52" w:rsidRDefault="00BB0D52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BB0D52" w:rsidTr="00984659">
        <w:tc>
          <w:tcPr>
            <w:tcW w:w="5807" w:type="dxa"/>
          </w:tcPr>
          <w:p w:rsidR="00BB0D52" w:rsidRPr="00984659" w:rsidRDefault="00BB0D52" w:rsidP="00984659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984659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BB0D52" w:rsidRDefault="00BB0D52" w:rsidP="00984659">
            <w:pPr>
              <w:tabs>
                <w:tab w:val="left" w:pos="435"/>
                <w:tab w:val="right" w:pos="9072"/>
              </w:tabs>
            </w:pPr>
            <w:r w:rsidRPr="00984659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BB0D52" w:rsidRPr="00E44F32" w:rsidRDefault="00BB0D52" w:rsidP="00984659">
            <w:pPr>
              <w:tabs>
                <w:tab w:val="left" w:pos="435"/>
                <w:tab w:val="right" w:pos="9072"/>
              </w:tabs>
            </w:pPr>
            <w:r w:rsidRPr="00984659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BB0D52" w:rsidTr="00984659">
        <w:tc>
          <w:tcPr>
            <w:tcW w:w="5807" w:type="dxa"/>
          </w:tcPr>
          <w:p w:rsidR="00BB0D52" w:rsidRPr="00984659" w:rsidRDefault="00BB0D52" w:rsidP="00984659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984659">
              <w:rPr>
                <w:color w:val="FF0000"/>
              </w:rPr>
              <w:t>____________________________-</w:t>
            </w:r>
          </w:p>
          <w:p w:rsidR="00BB0D52" w:rsidRDefault="00BB0D52" w:rsidP="00984659">
            <w:pPr>
              <w:tabs>
                <w:tab w:val="left" w:pos="435"/>
                <w:tab w:val="right" w:pos="9072"/>
              </w:tabs>
            </w:pPr>
            <w:r w:rsidRPr="00984659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BB0D52" w:rsidRPr="00984659" w:rsidRDefault="00BB0D52" w:rsidP="00984659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984659">
              <w:rPr>
                <w:color w:val="FF0000"/>
              </w:rPr>
              <w:t>_________________________</w:t>
            </w:r>
          </w:p>
          <w:p w:rsidR="00BB0D52" w:rsidRDefault="00BB0D52" w:rsidP="00984659">
            <w:pPr>
              <w:tabs>
                <w:tab w:val="left" w:pos="435"/>
                <w:tab w:val="right" w:pos="9072"/>
              </w:tabs>
            </w:pPr>
            <w:r w:rsidRPr="00984659">
              <w:rPr>
                <w:color w:val="FF0000"/>
              </w:rPr>
              <w:t>(mjesto i datum)</w:t>
            </w:r>
          </w:p>
        </w:tc>
      </w:tr>
    </w:tbl>
    <w:p w:rsidR="00BB0D52" w:rsidRDefault="00BB0D52" w:rsidP="004205CE">
      <w:pPr>
        <w:tabs>
          <w:tab w:val="left" w:pos="435"/>
          <w:tab w:val="right" w:pos="9072"/>
        </w:tabs>
      </w:pPr>
    </w:p>
    <w:p w:rsidR="00BB0D52" w:rsidRPr="00E454C8" w:rsidRDefault="00BB0D52" w:rsidP="00272ED3">
      <w:pPr>
        <w:spacing w:after="0" w:line="240" w:lineRule="auto"/>
        <w:jc w:val="center"/>
        <w:rPr>
          <w:b/>
          <w:color w:val="FF0000"/>
          <w:kern w:val="0"/>
          <w:sz w:val="24"/>
          <w:szCs w:val="24"/>
        </w:rPr>
      </w:pPr>
      <w:r w:rsidRPr="00E454C8">
        <w:rPr>
          <w:b/>
          <w:color w:val="FF0000"/>
          <w:kern w:val="0"/>
          <w:sz w:val="24"/>
          <w:szCs w:val="24"/>
        </w:rPr>
        <w:t>Z A P I S N I K</w:t>
      </w:r>
    </w:p>
    <w:p w:rsidR="00BB0D52" w:rsidRDefault="00BB0D52" w:rsidP="004205CE">
      <w:pPr>
        <w:spacing w:after="0"/>
        <w:jc w:val="center"/>
        <w:rPr>
          <w:b/>
          <w:color w:val="FF0000"/>
          <w:kern w:val="0"/>
          <w:sz w:val="24"/>
          <w:szCs w:val="24"/>
        </w:rPr>
      </w:pPr>
      <w:r w:rsidRPr="00E454C8">
        <w:rPr>
          <w:b/>
          <w:color w:val="FF0000"/>
          <w:kern w:val="0"/>
          <w:sz w:val="24"/>
          <w:szCs w:val="24"/>
        </w:rPr>
        <w:t>O KONAČNIM REZULTATIMA IZBORA ZA POVJERENIKA RADNIKA ZA ZAŠTITU NA RADU</w:t>
      </w:r>
    </w:p>
    <w:p w:rsidR="00BB0D52" w:rsidRPr="00E422A7" w:rsidRDefault="00BB0D52" w:rsidP="004205CE">
      <w:pPr>
        <w:spacing w:after="0"/>
        <w:jc w:val="center"/>
        <w:rPr>
          <w:b/>
          <w:color w:val="FF0000"/>
        </w:rPr>
      </w:pPr>
    </w:p>
    <w:p w:rsidR="00BB0D52" w:rsidRDefault="00BB0D52" w:rsidP="00FB3E44">
      <w:pPr>
        <w:jc w:val="both"/>
      </w:pPr>
      <w:r w:rsidRPr="00FB3E44">
        <w:t xml:space="preserve">Na sjednici </w:t>
      </w:r>
      <w:r>
        <w:t>Izbornog</w:t>
      </w:r>
      <w:r w:rsidRPr="00FB3E44">
        <w:t xml:space="preserve"> odbora </w:t>
      </w:r>
      <w:r>
        <w:t>održanoj dana</w:t>
      </w:r>
      <w:r w:rsidRPr="00FB3E44">
        <w:t xml:space="preserve"> </w:t>
      </w:r>
      <w:r>
        <w:t xml:space="preserve"> </w:t>
      </w:r>
      <w:bookmarkStart w:id="0" w:name="_GoBack"/>
      <w:r w:rsidRPr="00FB3E44">
        <w:rPr>
          <w:b/>
        </w:rPr>
        <w:t xml:space="preserve">Kliknite ovdje i upišite </w:t>
      </w:r>
      <w:r>
        <w:rPr>
          <w:b/>
        </w:rPr>
        <w:t>datum</w:t>
      </w:r>
      <w:bookmarkEnd w:id="0"/>
      <w:r>
        <w:t xml:space="preserve">  , </w:t>
      </w:r>
      <w:r w:rsidRPr="00272ED3">
        <w:t>kojoj su prisustvovali</w:t>
      </w:r>
      <w:r>
        <w:t xml:space="preserve"> </w:t>
      </w:r>
      <w:r w:rsidRPr="00FB3E44">
        <w:t xml:space="preserve">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imena i prezimena</w:t>
      </w:r>
      <w:r>
        <w:t xml:space="preserve"> , utvrđeno je:  </w:t>
      </w:r>
    </w:p>
    <w:p w:rsidR="00BB0D52" w:rsidRDefault="00BB0D52" w:rsidP="00FB3E44">
      <w:pPr>
        <w:jc w:val="both"/>
      </w:pPr>
    </w:p>
    <w:p w:rsidR="00BB0D52" w:rsidRDefault="00BB0D52" w:rsidP="003D4DCB">
      <w:pPr>
        <w:pStyle w:val="ListParagraph"/>
        <w:numPr>
          <w:ilvl w:val="0"/>
          <w:numId w:val="2"/>
        </w:numPr>
        <w:spacing w:after="240" w:line="269" w:lineRule="auto"/>
        <w:jc w:val="both"/>
      </w:pPr>
      <w:r w:rsidRPr="003D4DCB">
        <w:t>Izbori su održani dana</w:t>
      </w:r>
      <w:r>
        <w:t xml:space="preserve"> </w:t>
      </w:r>
      <w:r w:rsidRPr="00FB3E44">
        <w:t xml:space="preserve">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datum</w:t>
      </w:r>
      <w:r>
        <w:t xml:space="preserve"> , u vremenu od </w:t>
      </w:r>
      <w:r w:rsidRPr="00FB3E44">
        <w:rPr>
          <w:b/>
        </w:rPr>
        <w:t xml:space="preserve">Kliknite ovdje i upišite </w:t>
      </w:r>
      <w:r>
        <w:rPr>
          <w:b/>
        </w:rPr>
        <w:t>vrijeme</w:t>
      </w:r>
      <w:r>
        <w:t xml:space="preserve">   do</w:t>
      </w:r>
      <w:r w:rsidRPr="00FB3E44">
        <w:t xml:space="preserve"> 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vrijeme</w:t>
      </w:r>
      <w:r w:rsidRPr="00FB3E44">
        <w:t xml:space="preserve"> </w:t>
      </w:r>
      <w:r>
        <w:t xml:space="preserve">  sati. </w:t>
      </w:r>
    </w:p>
    <w:p w:rsidR="00BB0D52" w:rsidRDefault="00BB0D52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U popis birača bilo je upisano </w:t>
      </w:r>
      <w:r w:rsidRPr="00FB3E44">
        <w:rPr>
          <w:b/>
        </w:rPr>
        <w:t>Kliknite ovdje i upišite broj</w:t>
      </w:r>
      <w:r>
        <w:t xml:space="preserve">  radnika. </w:t>
      </w:r>
    </w:p>
    <w:p w:rsidR="00BB0D52" w:rsidRDefault="00BB0D52" w:rsidP="003D4DCB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Glasovalo birača bilo je upisano </w:t>
      </w:r>
      <w:r w:rsidRPr="00FB3E44">
        <w:rPr>
          <w:b/>
        </w:rPr>
        <w:t>Kliknite ovdje i upišite broj</w:t>
      </w:r>
      <w:r>
        <w:t xml:space="preserve">  radnika. </w:t>
      </w:r>
    </w:p>
    <w:p w:rsidR="00BB0D52" w:rsidRDefault="00BB0D52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Za glasovanje je  </w:t>
      </w:r>
      <w:r w:rsidRPr="00FB3E44">
        <w:rPr>
          <w:b/>
        </w:rPr>
        <w:t>Kliknite ovdje i upišite broj</w:t>
      </w:r>
      <w:r>
        <w:t xml:space="preserve">  radnika. </w:t>
      </w:r>
    </w:p>
    <w:p w:rsidR="00BB0D52" w:rsidRDefault="00BB0D52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Važećih glasačkih listića bilo je </w:t>
      </w:r>
      <w:r w:rsidRPr="00DE4D6E">
        <w:rPr>
          <w:b/>
        </w:rPr>
        <w:t>Kliknite ovdje i upišite broj</w:t>
      </w:r>
      <w:r>
        <w:t xml:space="preserve"> , nevažećih </w:t>
      </w:r>
      <w:r w:rsidRPr="00DE4D6E">
        <w:rPr>
          <w:b/>
        </w:rPr>
        <w:t>Kliknite ovdje i upišite broj</w:t>
      </w:r>
      <w:r>
        <w:t xml:space="preserve"> , a neupotrijebljenih  </w:t>
      </w:r>
      <w:r w:rsidRPr="00DE4D6E">
        <w:rPr>
          <w:b/>
        </w:rPr>
        <w:t xml:space="preserve">Kliknite ovdje i upišite </w:t>
      </w:r>
      <w:r>
        <w:rPr>
          <w:b/>
        </w:rPr>
        <w:t>broj</w:t>
      </w:r>
      <w:r>
        <w:t xml:space="preserve">   . </w:t>
      </w:r>
    </w:p>
    <w:p w:rsidR="00BB0D52" w:rsidRDefault="00BB0D52" w:rsidP="00061D8D">
      <w:pPr>
        <w:pStyle w:val="ListParagraph"/>
        <w:spacing w:after="240" w:line="269" w:lineRule="auto"/>
        <w:ind w:left="357"/>
        <w:jc w:val="both"/>
      </w:pPr>
    </w:p>
    <w:p w:rsidR="00BB0D52" w:rsidRDefault="00BB0D52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>Liste kandidata / Kandidati su dobile / i sljedeći broj glasova:</w:t>
      </w:r>
    </w:p>
    <w:p w:rsidR="00BB0D52" w:rsidRDefault="00BB0D52" w:rsidP="00061D8D">
      <w:pPr>
        <w:pStyle w:val="ListParagraph"/>
      </w:pPr>
    </w:p>
    <w:p w:rsidR="00BB0D52" w:rsidRDefault="00BB0D52" w:rsidP="00061D8D">
      <w:pPr>
        <w:pStyle w:val="ListParagraph"/>
        <w:spacing w:after="240" w:line="269" w:lineRule="auto"/>
        <w:ind w:left="357"/>
        <w:jc w:val="both"/>
      </w:pPr>
    </w:p>
    <w:tbl>
      <w:tblPr>
        <w:tblW w:w="0" w:type="auto"/>
        <w:tblLook w:val="00A0"/>
      </w:tblPr>
      <w:tblGrid>
        <w:gridCol w:w="5240"/>
        <w:gridCol w:w="3822"/>
      </w:tblGrid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glasova.</w:t>
            </w:r>
          </w:p>
        </w:tc>
      </w:tr>
    </w:tbl>
    <w:p w:rsidR="00BB0D52" w:rsidRDefault="00BB0D52" w:rsidP="0030561A">
      <w:pPr>
        <w:jc w:val="both"/>
      </w:pPr>
    </w:p>
    <w:p w:rsidR="00BB0D52" w:rsidRDefault="00BB0D52" w:rsidP="00272ED3">
      <w:pPr>
        <w:pStyle w:val="ListParagraph"/>
        <w:numPr>
          <w:ilvl w:val="0"/>
          <w:numId w:val="2"/>
        </w:numPr>
        <w:jc w:val="both"/>
      </w:pPr>
      <w:r>
        <w:t>Za povjerenika radnika za zaštitu na radu izabrani su:</w:t>
      </w:r>
    </w:p>
    <w:p w:rsidR="00BB0D52" w:rsidRDefault="00BB0D52" w:rsidP="00272ED3">
      <w:pPr>
        <w:pStyle w:val="ListParagraph"/>
        <w:jc w:val="both"/>
        <w:rPr>
          <w:b/>
        </w:rPr>
      </w:pPr>
      <w:r w:rsidRPr="00272ED3">
        <w:rPr>
          <w:b/>
        </w:rPr>
        <w:t>za člana</w:t>
      </w:r>
      <w:r>
        <w:rPr>
          <w:b/>
        </w:rPr>
        <w:t>:</w:t>
      </w:r>
    </w:p>
    <w:p w:rsidR="00BB0D52" w:rsidRDefault="00BB0D52" w:rsidP="00272ED3">
      <w:pPr>
        <w:pStyle w:val="ListParagraph"/>
        <w:jc w:val="both"/>
        <w:rPr>
          <w:b/>
        </w:rPr>
      </w:pPr>
    </w:p>
    <w:tbl>
      <w:tblPr>
        <w:tblW w:w="0" w:type="auto"/>
        <w:tblLook w:val="00A0"/>
      </w:tblPr>
      <w:tblGrid>
        <w:gridCol w:w="5240"/>
        <w:gridCol w:w="3822"/>
      </w:tblGrid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4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</w:tbl>
    <w:p w:rsidR="00BB0D52" w:rsidRPr="00272ED3" w:rsidRDefault="00BB0D52" w:rsidP="00272ED3">
      <w:pPr>
        <w:jc w:val="both"/>
        <w:rPr>
          <w:b/>
        </w:rPr>
      </w:pPr>
    </w:p>
    <w:p w:rsidR="00BB0D52" w:rsidRDefault="00BB0D52" w:rsidP="00272ED3">
      <w:pPr>
        <w:pStyle w:val="ListParagraph"/>
        <w:jc w:val="both"/>
      </w:pPr>
    </w:p>
    <w:p w:rsidR="00BB0D52" w:rsidRDefault="00BB0D52" w:rsidP="00272ED3">
      <w:pPr>
        <w:pStyle w:val="ListParagraph"/>
        <w:jc w:val="both"/>
      </w:pPr>
    </w:p>
    <w:p w:rsidR="00BB0D52" w:rsidRDefault="00BB0D52" w:rsidP="00272ED3">
      <w:pPr>
        <w:pStyle w:val="ListParagraph"/>
        <w:jc w:val="both"/>
      </w:pPr>
    </w:p>
    <w:p w:rsidR="00BB0D52" w:rsidRDefault="00BB0D52" w:rsidP="00272ED3">
      <w:pPr>
        <w:pStyle w:val="ListParagraph"/>
        <w:jc w:val="both"/>
        <w:rPr>
          <w:b/>
        </w:rPr>
      </w:pPr>
      <w:r w:rsidRPr="00272ED3">
        <w:rPr>
          <w:b/>
        </w:rPr>
        <w:t>za njihove zamjenike:</w:t>
      </w:r>
    </w:p>
    <w:p w:rsidR="00BB0D52" w:rsidRDefault="00BB0D52" w:rsidP="00272ED3">
      <w:pPr>
        <w:pStyle w:val="ListParagraph"/>
        <w:jc w:val="both"/>
        <w:rPr>
          <w:b/>
        </w:rPr>
      </w:pPr>
    </w:p>
    <w:tbl>
      <w:tblPr>
        <w:tblW w:w="0" w:type="auto"/>
        <w:tblLook w:val="00A0"/>
      </w:tblPr>
      <w:tblGrid>
        <w:gridCol w:w="5240"/>
        <w:gridCol w:w="3822"/>
      </w:tblGrid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B0D52" w:rsidTr="00984659">
        <w:tc>
          <w:tcPr>
            <w:tcW w:w="5240" w:type="dxa"/>
          </w:tcPr>
          <w:p w:rsidR="00BB0D52" w:rsidRDefault="00BB0D52" w:rsidP="00984659">
            <w:pPr>
              <w:pStyle w:val="ListParagraph"/>
              <w:numPr>
                <w:ilvl w:val="0"/>
                <w:numId w:val="5"/>
              </w:num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B0D52" w:rsidRDefault="00BB0D52" w:rsidP="00984659">
            <w:pPr>
              <w:jc w:val="both"/>
            </w:pPr>
            <w:r w:rsidRPr="00984659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</w:tbl>
    <w:p w:rsidR="00BB0D52" w:rsidRDefault="00BB0D52" w:rsidP="00272ED3">
      <w:pPr>
        <w:jc w:val="both"/>
        <w:rPr>
          <w:b/>
        </w:rPr>
      </w:pPr>
    </w:p>
    <w:p w:rsidR="00BB0D52" w:rsidRDefault="00BB0D52" w:rsidP="001159E4">
      <w:pPr>
        <w:pStyle w:val="ListParagraph"/>
      </w:pPr>
    </w:p>
    <w:p w:rsidR="00BB0D52" w:rsidRPr="001159E4" w:rsidRDefault="00BB0D52" w:rsidP="003D4DCB">
      <w:pPr>
        <w:pStyle w:val="ListParagraph"/>
        <w:numPr>
          <w:ilvl w:val="0"/>
          <w:numId w:val="2"/>
        </w:numPr>
        <w:spacing w:before="120" w:after="240" w:line="269" w:lineRule="auto"/>
        <w:jc w:val="both"/>
      </w:pPr>
      <w:r>
        <w:t xml:space="preserve">Ovaj je </w:t>
      </w:r>
      <w:r w:rsidRPr="001159E4">
        <w:t xml:space="preserve">zapisnik </w:t>
      </w:r>
      <w:r>
        <w:t xml:space="preserve">dana </w:t>
      </w:r>
      <w:r w:rsidRPr="00FB3E44">
        <w:t xml:space="preserve"> </w:t>
      </w:r>
      <w:r>
        <w:t xml:space="preserve"> </w:t>
      </w:r>
      <w:r w:rsidRPr="00E44F32">
        <w:rPr>
          <w:b/>
          <w:u w:val="single"/>
        </w:rPr>
        <w:t>Kliknite ovdje i upišite datum</w:t>
      </w:r>
      <w:r>
        <w:t xml:space="preserve"> </w:t>
      </w:r>
      <w:r w:rsidRPr="003D4DCB">
        <w:t>objavljen na svim oglasnim mjestima poslodavca i tog je dana dostavljen poslodavcu, sindikatima koji su podnijeli Listu kandidata te nositeljima Lista kandidata podnijetih od skupina radnika</w:t>
      </w:r>
      <w:r>
        <w:t>.</w:t>
      </w:r>
    </w:p>
    <w:p w:rsidR="00BB0D52" w:rsidRDefault="00BB0D52" w:rsidP="0030561A">
      <w:pPr>
        <w:pStyle w:val="ListParagraph"/>
        <w:ind w:left="360"/>
      </w:pPr>
    </w:p>
    <w:p w:rsidR="00BB0D52" w:rsidRDefault="00BB0D52" w:rsidP="0030561A">
      <w:pPr>
        <w:pStyle w:val="ListParagraph"/>
        <w:jc w:val="both"/>
      </w:pPr>
    </w:p>
    <w:tbl>
      <w:tblPr>
        <w:tblW w:w="0" w:type="auto"/>
        <w:tblLook w:val="00A0"/>
      </w:tblPr>
      <w:tblGrid>
        <w:gridCol w:w="4673"/>
        <w:gridCol w:w="4389"/>
      </w:tblGrid>
      <w:tr w:rsidR="00BB0D52" w:rsidTr="00984659">
        <w:tc>
          <w:tcPr>
            <w:tcW w:w="4673" w:type="dxa"/>
          </w:tcPr>
          <w:p w:rsidR="00BB0D52" w:rsidRDefault="00BB0D52" w:rsidP="00984659">
            <w:pPr>
              <w:jc w:val="both"/>
            </w:pPr>
          </w:p>
        </w:tc>
        <w:tc>
          <w:tcPr>
            <w:tcW w:w="4389" w:type="dxa"/>
          </w:tcPr>
          <w:p w:rsidR="00BB0D52" w:rsidRPr="00984659" w:rsidRDefault="00BB0D52" w:rsidP="006B057F">
            <w:pPr>
              <w:rPr>
                <w:color w:val="FF0000"/>
                <w:kern w:val="0"/>
                <w:sz w:val="24"/>
                <w:szCs w:val="24"/>
              </w:rPr>
            </w:pPr>
            <w:r w:rsidRPr="00984659">
              <w:rPr>
                <w:color w:val="FF0000"/>
                <w:kern w:val="0"/>
                <w:sz w:val="24"/>
                <w:szCs w:val="24"/>
              </w:rPr>
              <w:t>PREDSJEDNIK IZBORNOG ODBORA</w:t>
            </w:r>
          </w:p>
          <w:p w:rsidR="00BB0D52" w:rsidRPr="00984659" w:rsidRDefault="00BB0D52" w:rsidP="006B057F">
            <w:pPr>
              <w:rPr>
                <w:color w:val="FF0000"/>
              </w:rPr>
            </w:pPr>
          </w:p>
          <w:p w:rsidR="00BB0D52" w:rsidRDefault="00BB0D52" w:rsidP="0030561A">
            <w:r w:rsidRPr="00984659">
              <w:rPr>
                <w:color w:val="FF0000"/>
              </w:rPr>
              <w:t>________________________</w:t>
            </w:r>
          </w:p>
        </w:tc>
      </w:tr>
    </w:tbl>
    <w:p w:rsidR="00BB0D52" w:rsidRDefault="00BB0D52" w:rsidP="004205CE">
      <w:pPr>
        <w:jc w:val="both"/>
      </w:pPr>
    </w:p>
    <w:sectPr w:rsidR="00BB0D52" w:rsidSect="006C68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A003F"/>
    <w:multiLevelType w:val="hybridMultilevel"/>
    <w:tmpl w:val="7B1074AC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F191D4D"/>
    <w:multiLevelType w:val="hybridMultilevel"/>
    <w:tmpl w:val="CB04EDF4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54F505D1"/>
    <w:multiLevelType w:val="hybridMultilevel"/>
    <w:tmpl w:val="5978BF16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934208"/>
    <w:multiLevelType w:val="hybridMultilevel"/>
    <w:tmpl w:val="063214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C326031"/>
    <w:multiLevelType w:val="hybridMultilevel"/>
    <w:tmpl w:val="D8525F20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33B74"/>
    <w:rsid w:val="00061D8D"/>
    <w:rsid w:val="001055E2"/>
    <w:rsid w:val="0011364A"/>
    <w:rsid w:val="001159E4"/>
    <w:rsid w:val="00181FA6"/>
    <w:rsid w:val="001976AC"/>
    <w:rsid w:val="00251BE0"/>
    <w:rsid w:val="00272ED3"/>
    <w:rsid w:val="0030561A"/>
    <w:rsid w:val="00307BF6"/>
    <w:rsid w:val="003D4DCB"/>
    <w:rsid w:val="004205CE"/>
    <w:rsid w:val="004A30A0"/>
    <w:rsid w:val="004E5690"/>
    <w:rsid w:val="004F422D"/>
    <w:rsid w:val="00553A49"/>
    <w:rsid w:val="00693E86"/>
    <w:rsid w:val="006B057F"/>
    <w:rsid w:val="006C687E"/>
    <w:rsid w:val="00834BBC"/>
    <w:rsid w:val="008B042D"/>
    <w:rsid w:val="00984659"/>
    <w:rsid w:val="009901AC"/>
    <w:rsid w:val="009B0678"/>
    <w:rsid w:val="009B717E"/>
    <w:rsid w:val="00B81443"/>
    <w:rsid w:val="00BB0D52"/>
    <w:rsid w:val="00D13490"/>
    <w:rsid w:val="00D56DD2"/>
    <w:rsid w:val="00DA1A3C"/>
    <w:rsid w:val="00DE4D6E"/>
    <w:rsid w:val="00E422A7"/>
    <w:rsid w:val="00E44F32"/>
    <w:rsid w:val="00E454C8"/>
    <w:rsid w:val="00EA2C76"/>
    <w:rsid w:val="00F330F8"/>
    <w:rsid w:val="00F642CF"/>
    <w:rsid w:val="00FA6EE5"/>
    <w:rsid w:val="00FB3E44"/>
    <w:rsid w:val="00FD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3056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584</Words>
  <Characters>3335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2016-08-08T10:31:00Z</dcterms:created>
  <dcterms:modified xsi:type="dcterms:W3CDTF">2016-08-08T12:36:00Z</dcterms:modified>
</cp:coreProperties>
</file>