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7B10" w:rsidRPr="004205CE" w:rsidRDefault="00B87B10" w:rsidP="004205CE">
      <w:pPr>
        <w:spacing w:after="0" w:line="240" w:lineRule="auto"/>
        <w:jc w:val="right"/>
        <w:rPr>
          <w:b/>
          <w:color w:val="FF0000"/>
          <w:kern w:val="0"/>
          <w:sz w:val="24"/>
          <w:szCs w:val="24"/>
        </w:rPr>
      </w:pPr>
      <w:r w:rsidRPr="004205CE">
        <w:rPr>
          <w:b/>
          <w:color w:val="FF0000"/>
          <w:kern w:val="0"/>
          <w:sz w:val="24"/>
          <w:szCs w:val="24"/>
        </w:rPr>
        <w:t xml:space="preserve">Obrazac br. </w:t>
      </w:r>
      <w:r>
        <w:rPr>
          <w:b/>
          <w:color w:val="FF0000"/>
          <w:kern w:val="0"/>
          <w:sz w:val="24"/>
          <w:szCs w:val="24"/>
        </w:rPr>
        <w:t>19</w:t>
      </w:r>
    </w:p>
    <w:p w:rsidR="00B87B10" w:rsidRDefault="00B87B10" w:rsidP="004205CE">
      <w:pPr>
        <w:tabs>
          <w:tab w:val="left" w:pos="435"/>
          <w:tab w:val="right" w:pos="9072"/>
        </w:tabs>
      </w:pPr>
    </w:p>
    <w:p w:rsidR="00B87B10" w:rsidRDefault="00B87B10" w:rsidP="007D4E32">
      <w:pPr>
        <w:tabs>
          <w:tab w:val="left" w:pos="435"/>
          <w:tab w:val="right" w:pos="9072"/>
        </w:tabs>
        <w:jc w:val="center"/>
      </w:pPr>
    </w:p>
    <w:tbl>
      <w:tblPr>
        <w:tblW w:w="0" w:type="auto"/>
        <w:tblLook w:val="00A0"/>
      </w:tblPr>
      <w:tblGrid>
        <w:gridCol w:w="5807"/>
        <w:gridCol w:w="3255"/>
      </w:tblGrid>
      <w:tr w:rsidR="00B87B10" w:rsidTr="002B7A1D">
        <w:tc>
          <w:tcPr>
            <w:tcW w:w="5807" w:type="dxa"/>
          </w:tcPr>
          <w:p w:rsidR="00B87B10" w:rsidRPr="002B7A1D" w:rsidRDefault="00B87B10" w:rsidP="007D4E32">
            <w:pPr>
              <w:tabs>
                <w:tab w:val="left" w:pos="435"/>
                <w:tab w:val="right" w:pos="9072"/>
              </w:tabs>
              <w:jc w:val="center"/>
              <w:rPr>
                <w:b/>
                <w:sz w:val="24"/>
                <w:szCs w:val="24"/>
              </w:rPr>
            </w:pPr>
            <w:r w:rsidRPr="002B7A1D">
              <w:rPr>
                <w:b/>
                <w:sz w:val="24"/>
                <w:szCs w:val="24"/>
              </w:rPr>
              <w:t>Kliknite ovdje i upišite naziv i</w:t>
            </w:r>
          </w:p>
          <w:p w:rsidR="00B87B10" w:rsidRDefault="00B87B10" w:rsidP="007D4E32">
            <w:pPr>
              <w:tabs>
                <w:tab w:val="left" w:pos="435"/>
                <w:tab w:val="right" w:pos="9072"/>
              </w:tabs>
              <w:jc w:val="center"/>
            </w:pPr>
            <w:r w:rsidRPr="002B7A1D">
              <w:rPr>
                <w:b/>
                <w:sz w:val="24"/>
                <w:szCs w:val="24"/>
              </w:rPr>
              <w:t>sjedište poslodavca</w:t>
            </w:r>
          </w:p>
        </w:tc>
        <w:tc>
          <w:tcPr>
            <w:tcW w:w="3255" w:type="dxa"/>
          </w:tcPr>
          <w:p w:rsidR="00B87B10" w:rsidRPr="00671E70" w:rsidRDefault="00B87B10" w:rsidP="007D4E32">
            <w:pPr>
              <w:tabs>
                <w:tab w:val="left" w:pos="435"/>
                <w:tab w:val="right" w:pos="9072"/>
              </w:tabs>
              <w:jc w:val="center"/>
            </w:pPr>
            <w:r w:rsidRPr="002B7A1D">
              <w:rPr>
                <w:b/>
                <w:sz w:val="24"/>
                <w:szCs w:val="24"/>
              </w:rPr>
              <w:t>Kliknite ovdje i upišite mjesto i datum</w:t>
            </w:r>
          </w:p>
        </w:tc>
      </w:tr>
      <w:tr w:rsidR="00B87B10" w:rsidTr="002B7A1D">
        <w:tc>
          <w:tcPr>
            <w:tcW w:w="5807" w:type="dxa"/>
          </w:tcPr>
          <w:p w:rsidR="00B87B10" w:rsidRPr="002B7A1D" w:rsidRDefault="00B87B10" w:rsidP="007D4E32">
            <w:pPr>
              <w:tabs>
                <w:tab w:val="left" w:pos="435"/>
                <w:tab w:val="right" w:pos="9072"/>
              </w:tabs>
              <w:jc w:val="center"/>
              <w:rPr>
                <w:color w:val="FF0000"/>
              </w:rPr>
            </w:pPr>
            <w:r w:rsidRPr="002B7A1D">
              <w:rPr>
                <w:color w:val="FF0000"/>
              </w:rPr>
              <w:t>___________________________</w:t>
            </w:r>
          </w:p>
          <w:p w:rsidR="00B87B10" w:rsidRDefault="00B87B10" w:rsidP="007D4E32">
            <w:pPr>
              <w:tabs>
                <w:tab w:val="left" w:pos="435"/>
                <w:tab w:val="right" w:pos="9072"/>
              </w:tabs>
              <w:jc w:val="center"/>
            </w:pPr>
            <w:r w:rsidRPr="002B7A1D">
              <w:rPr>
                <w:color w:val="FF0000"/>
              </w:rPr>
              <w:t>(naziv i sjedište poslodavca)</w:t>
            </w:r>
          </w:p>
        </w:tc>
        <w:tc>
          <w:tcPr>
            <w:tcW w:w="3255" w:type="dxa"/>
          </w:tcPr>
          <w:p w:rsidR="00B87B10" w:rsidRPr="002B7A1D" w:rsidRDefault="00B87B10" w:rsidP="007D4E32">
            <w:pPr>
              <w:tabs>
                <w:tab w:val="left" w:pos="435"/>
                <w:tab w:val="right" w:pos="9072"/>
              </w:tabs>
              <w:jc w:val="center"/>
              <w:rPr>
                <w:color w:val="FF0000"/>
              </w:rPr>
            </w:pPr>
            <w:r w:rsidRPr="002B7A1D">
              <w:rPr>
                <w:color w:val="FF0000"/>
              </w:rPr>
              <w:t>_____________________</w:t>
            </w:r>
          </w:p>
          <w:p w:rsidR="00B87B10" w:rsidRDefault="00B87B10" w:rsidP="007D4E32">
            <w:pPr>
              <w:tabs>
                <w:tab w:val="left" w:pos="435"/>
                <w:tab w:val="right" w:pos="9072"/>
              </w:tabs>
              <w:jc w:val="center"/>
            </w:pPr>
            <w:r w:rsidRPr="002B7A1D">
              <w:rPr>
                <w:color w:val="FF0000"/>
              </w:rPr>
              <w:t>(mjesto i datum)</w:t>
            </w:r>
          </w:p>
        </w:tc>
      </w:tr>
    </w:tbl>
    <w:p w:rsidR="00B87B10" w:rsidRDefault="00B87B10" w:rsidP="004205CE">
      <w:pPr>
        <w:tabs>
          <w:tab w:val="left" w:pos="435"/>
          <w:tab w:val="right" w:pos="9072"/>
        </w:tabs>
      </w:pPr>
    </w:p>
    <w:p w:rsidR="00B87B10" w:rsidRPr="00E454C8" w:rsidRDefault="00B87B10" w:rsidP="00272ED3">
      <w:pPr>
        <w:spacing w:after="0" w:line="240" w:lineRule="auto"/>
        <w:jc w:val="center"/>
        <w:rPr>
          <w:b/>
          <w:color w:val="FF0000"/>
          <w:kern w:val="0"/>
          <w:sz w:val="24"/>
          <w:szCs w:val="24"/>
        </w:rPr>
      </w:pPr>
      <w:r w:rsidRPr="00E454C8">
        <w:rPr>
          <w:b/>
          <w:color w:val="FF0000"/>
          <w:kern w:val="0"/>
          <w:sz w:val="24"/>
          <w:szCs w:val="24"/>
        </w:rPr>
        <w:t>Z A P I S N I K</w:t>
      </w:r>
    </w:p>
    <w:p w:rsidR="00B87B10" w:rsidRDefault="00B87B10" w:rsidP="00272ED3">
      <w:pPr>
        <w:spacing w:after="0"/>
        <w:jc w:val="center"/>
        <w:rPr>
          <w:b/>
          <w:color w:val="FF0000"/>
        </w:rPr>
      </w:pPr>
      <w:r w:rsidRPr="00E454C8">
        <w:rPr>
          <w:b/>
          <w:color w:val="FF0000"/>
          <w:kern w:val="0"/>
          <w:sz w:val="24"/>
          <w:szCs w:val="24"/>
        </w:rPr>
        <w:t>O PRETHODNIM REZULTATIMA IZBORA ZA POVJERENIKA RADNIKA ZA ZAŠTITU NA RADU</w:t>
      </w:r>
    </w:p>
    <w:p w:rsidR="00B87B10" w:rsidRPr="00E422A7" w:rsidRDefault="00B87B10" w:rsidP="004205CE">
      <w:pPr>
        <w:spacing w:after="0"/>
        <w:jc w:val="center"/>
        <w:rPr>
          <w:b/>
          <w:color w:val="FF0000"/>
        </w:rPr>
      </w:pPr>
    </w:p>
    <w:p w:rsidR="00B87B10" w:rsidRDefault="00B87B10" w:rsidP="00FB3E44">
      <w:pPr>
        <w:jc w:val="both"/>
      </w:pPr>
      <w:r w:rsidRPr="00FB3E44">
        <w:t xml:space="preserve">Na sjednici </w:t>
      </w:r>
      <w:r>
        <w:t>Izbornog</w:t>
      </w:r>
      <w:r w:rsidRPr="00FB3E44">
        <w:t xml:space="preserve"> odbora </w:t>
      </w:r>
      <w:r>
        <w:t>održanoj dana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 , </w:t>
      </w:r>
      <w:r w:rsidRPr="00272ED3">
        <w:t>kojoj su prisustvovali</w:t>
      </w:r>
      <w:r>
        <w:t xml:space="preserve">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imena i prezimena</w:t>
      </w:r>
      <w:r>
        <w:t xml:space="preserve"> , utvrđeno je:  </w:t>
      </w:r>
    </w:p>
    <w:p w:rsidR="00B87B10" w:rsidRDefault="00B87B10" w:rsidP="00FB3E44">
      <w:pPr>
        <w:jc w:val="both"/>
      </w:pPr>
    </w:p>
    <w:p w:rsidR="00B87B10" w:rsidRDefault="00B87B1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Glasovanje je  održano dana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, u vremenu od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>
        <w:t xml:space="preserve">   do</w:t>
      </w:r>
      <w:r w:rsidRPr="00FB3E44">
        <w:t xml:space="preserve"> 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vrijeme</w:t>
      </w:r>
      <w:r w:rsidRPr="00FB3E44">
        <w:t xml:space="preserve"> </w:t>
      </w:r>
      <w:r>
        <w:t xml:space="preserve">  sati. </w:t>
      </w:r>
    </w:p>
    <w:p w:rsidR="00B87B10" w:rsidRDefault="00B87B1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Izbori su valjani jer je glasovalo </w:t>
      </w:r>
      <w:r w:rsidRPr="00FB3E44">
        <w:t xml:space="preserve"> </w:t>
      </w:r>
      <w:bookmarkStart w:id="0" w:name="_GoBack"/>
      <w:r w:rsidRPr="00FB3E44">
        <w:rPr>
          <w:b/>
        </w:rPr>
        <w:t>Kliknite ovdje i upišite broj</w:t>
      </w:r>
      <w:bookmarkEnd w:id="0"/>
      <w:r>
        <w:t xml:space="preserve">  radnika od ukupno</w:t>
      </w:r>
      <w:r w:rsidRPr="00FB3E44">
        <w:t xml:space="preserve"> </w:t>
      </w:r>
      <w:r w:rsidRPr="00FB3E44">
        <w:rPr>
          <w:b/>
        </w:rPr>
        <w:t>Kliknite ovdje i upišite broj</w:t>
      </w:r>
      <w:r>
        <w:t xml:space="preserve">  radnika.</w:t>
      </w:r>
    </w:p>
    <w:p w:rsidR="00B87B10" w:rsidRDefault="00B87B1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Za glasovanje je bilo pripremljeno  </w:t>
      </w:r>
      <w:r w:rsidRPr="00FB3E44">
        <w:rPr>
          <w:b/>
        </w:rPr>
        <w:t>Kliknite ovdje i upišite broj</w:t>
      </w:r>
      <w:r>
        <w:t xml:space="preserve">  glasačkih listića. </w:t>
      </w:r>
    </w:p>
    <w:p w:rsidR="00B87B10" w:rsidRDefault="00B87B1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 xml:space="preserve">Važećih glasačkih listića bilo je </w:t>
      </w:r>
      <w:r w:rsidRPr="00DE4D6E">
        <w:rPr>
          <w:b/>
        </w:rPr>
        <w:t>Kliknite ovdje i upišite broj</w:t>
      </w:r>
      <w:r>
        <w:t xml:space="preserve"> , nevažećih </w:t>
      </w:r>
      <w:r w:rsidRPr="00DE4D6E">
        <w:rPr>
          <w:b/>
        </w:rPr>
        <w:t>Kliknite ovdje i upišite broj</w:t>
      </w:r>
      <w:r>
        <w:t xml:space="preserve"> , a neupotrijebljenih  </w:t>
      </w:r>
      <w:r w:rsidRPr="00DE4D6E">
        <w:rPr>
          <w:b/>
        </w:rPr>
        <w:t xml:space="preserve">Kliknite ovdje i upišite </w:t>
      </w:r>
      <w:r>
        <w:rPr>
          <w:b/>
        </w:rPr>
        <w:t>broj</w:t>
      </w:r>
      <w:r>
        <w:t xml:space="preserve">   . </w:t>
      </w:r>
    </w:p>
    <w:p w:rsidR="00B87B10" w:rsidRDefault="00B87B10" w:rsidP="00061D8D">
      <w:pPr>
        <w:pStyle w:val="ListParagraph"/>
        <w:spacing w:after="240" w:line="269" w:lineRule="auto"/>
        <w:ind w:left="357"/>
        <w:jc w:val="both"/>
      </w:pPr>
    </w:p>
    <w:p w:rsidR="00B87B10" w:rsidRDefault="00B87B10" w:rsidP="00061D8D">
      <w:pPr>
        <w:pStyle w:val="ListParagraph"/>
        <w:numPr>
          <w:ilvl w:val="0"/>
          <w:numId w:val="2"/>
        </w:numPr>
        <w:spacing w:after="240" w:line="269" w:lineRule="auto"/>
        <w:ind w:left="357" w:hanging="357"/>
        <w:jc w:val="both"/>
      </w:pPr>
      <w:r>
        <w:t>Liste kandidata / Kandidati su dobile / i sljedeći broj glasova:</w:t>
      </w:r>
    </w:p>
    <w:p w:rsidR="00B87B10" w:rsidRDefault="00B87B10" w:rsidP="00061D8D">
      <w:pPr>
        <w:pStyle w:val="ListParagraph"/>
      </w:pPr>
    </w:p>
    <w:p w:rsidR="00B87B10" w:rsidRDefault="00B87B10" w:rsidP="00061D8D">
      <w:pPr>
        <w:pStyle w:val="ListParagraph"/>
        <w:spacing w:after="240" w:line="269" w:lineRule="auto"/>
        <w:ind w:left="357"/>
        <w:jc w:val="both"/>
      </w:pPr>
    </w:p>
    <w:tbl>
      <w:tblPr>
        <w:tblW w:w="0" w:type="auto"/>
        <w:tblLook w:val="00A0"/>
      </w:tblPr>
      <w:tblGrid>
        <w:gridCol w:w="5240"/>
        <w:gridCol w:w="3822"/>
      </w:tblGrid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3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/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broj glasova</w:t>
            </w:r>
            <w:r>
              <w:t xml:space="preserve"> glasova.</w:t>
            </w:r>
          </w:p>
        </w:tc>
      </w:tr>
    </w:tbl>
    <w:p w:rsidR="00B87B10" w:rsidRDefault="00B87B10" w:rsidP="0030561A">
      <w:pPr>
        <w:jc w:val="both"/>
      </w:pPr>
    </w:p>
    <w:p w:rsidR="00B87B10" w:rsidRDefault="00B87B10" w:rsidP="00272ED3">
      <w:pPr>
        <w:pStyle w:val="ListParagraph"/>
        <w:numPr>
          <w:ilvl w:val="0"/>
          <w:numId w:val="2"/>
        </w:numPr>
        <w:jc w:val="both"/>
      </w:pPr>
      <w:r>
        <w:t>Za povjerenika radnika za zaštitu na radu izabrani su:</w:t>
      </w:r>
    </w:p>
    <w:p w:rsidR="00B87B10" w:rsidRDefault="00B87B10" w:rsidP="00272ED3">
      <w:pPr>
        <w:pStyle w:val="ListParagraph"/>
        <w:jc w:val="both"/>
        <w:rPr>
          <w:b/>
        </w:rPr>
      </w:pPr>
      <w:r w:rsidRPr="00272ED3">
        <w:rPr>
          <w:b/>
        </w:rPr>
        <w:t>za člana</w:t>
      </w:r>
      <w:r>
        <w:rPr>
          <w:b/>
        </w:rPr>
        <w:t>:</w:t>
      </w:r>
    </w:p>
    <w:p w:rsidR="00B87B10" w:rsidRDefault="00B87B10" w:rsidP="00272ED3">
      <w:pPr>
        <w:pStyle w:val="ListParagraph"/>
        <w:jc w:val="both"/>
        <w:rPr>
          <w:b/>
        </w:rPr>
      </w:pPr>
    </w:p>
    <w:tbl>
      <w:tblPr>
        <w:tblW w:w="0" w:type="auto"/>
        <w:tblLook w:val="00A0"/>
      </w:tblPr>
      <w:tblGrid>
        <w:gridCol w:w="5240"/>
        <w:gridCol w:w="3822"/>
      </w:tblGrid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4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</w:tbl>
    <w:p w:rsidR="00B87B10" w:rsidRPr="00272ED3" w:rsidRDefault="00B87B10" w:rsidP="00272ED3">
      <w:pPr>
        <w:jc w:val="both"/>
        <w:rPr>
          <w:b/>
        </w:rPr>
      </w:pPr>
    </w:p>
    <w:p w:rsidR="00B87B10" w:rsidRDefault="00B87B10" w:rsidP="00272ED3">
      <w:pPr>
        <w:pStyle w:val="ListParagraph"/>
        <w:jc w:val="both"/>
      </w:pPr>
    </w:p>
    <w:p w:rsidR="00B87B10" w:rsidRDefault="00B87B10" w:rsidP="00272ED3">
      <w:pPr>
        <w:pStyle w:val="ListParagraph"/>
        <w:jc w:val="both"/>
      </w:pPr>
    </w:p>
    <w:p w:rsidR="00B87B10" w:rsidRDefault="00B87B10" w:rsidP="00272ED3">
      <w:pPr>
        <w:pStyle w:val="ListParagraph"/>
        <w:jc w:val="both"/>
      </w:pPr>
    </w:p>
    <w:p w:rsidR="00B87B10" w:rsidRDefault="00B87B10" w:rsidP="00272ED3">
      <w:pPr>
        <w:pStyle w:val="ListParagraph"/>
        <w:jc w:val="both"/>
        <w:rPr>
          <w:b/>
        </w:rPr>
      </w:pPr>
      <w:r w:rsidRPr="00272ED3">
        <w:rPr>
          <w:b/>
        </w:rPr>
        <w:t>za njihove zamjenike:</w:t>
      </w:r>
    </w:p>
    <w:p w:rsidR="00B87B10" w:rsidRDefault="00B87B10" w:rsidP="00272ED3">
      <w:pPr>
        <w:pStyle w:val="ListParagraph"/>
        <w:jc w:val="both"/>
        <w:rPr>
          <w:b/>
        </w:rPr>
      </w:pPr>
    </w:p>
    <w:tbl>
      <w:tblPr>
        <w:tblW w:w="0" w:type="auto"/>
        <w:tblLook w:val="00A0"/>
      </w:tblPr>
      <w:tblGrid>
        <w:gridCol w:w="5240"/>
        <w:gridCol w:w="3822"/>
      </w:tblGrid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  <w:tr w:rsidR="00B87B10" w:rsidTr="002B7A1D">
        <w:tc>
          <w:tcPr>
            <w:tcW w:w="5240" w:type="dxa"/>
          </w:tcPr>
          <w:p w:rsidR="00B87B10" w:rsidRDefault="00B87B10" w:rsidP="002B7A1D">
            <w:pPr>
              <w:pStyle w:val="ListParagraph"/>
              <w:numPr>
                <w:ilvl w:val="0"/>
                <w:numId w:val="5"/>
              </w:num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ime i prezime</w:t>
            </w:r>
            <w:r>
              <w:t xml:space="preserve">- </w:t>
            </w:r>
          </w:p>
        </w:tc>
        <w:tc>
          <w:tcPr>
            <w:tcW w:w="3822" w:type="dxa"/>
          </w:tcPr>
          <w:p w:rsidR="00B87B10" w:rsidRDefault="00B87B10" w:rsidP="002B7A1D">
            <w:pPr>
              <w:jc w:val="both"/>
            </w:pPr>
            <w:r w:rsidRPr="002B7A1D">
              <w:rPr>
                <w:b/>
                <w:color w:val="auto"/>
                <w:u w:val="single"/>
              </w:rPr>
              <w:t>Kliknite i upišite naziv liste glasova</w:t>
            </w:r>
            <w:r>
              <w:t xml:space="preserve"> (oznaka liste),</w:t>
            </w:r>
          </w:p>
        </w:tc>
      </w:tr>
    </w:tbl>
    <w:p w:rsidR="00B87B10" w:rsidRDefault="00B87B10" w:rsidP="00272ED3">
      <w:pPr>
        <w:jc w:val="both"/>
        <w:rPr>
          <w:b/>
        </w:rPr>
      </w:pPr>
    </w:p>
    <w:p w:rsidR="00B87B10" w:rsidRDefault="00B87B10" w:rsidP="001159E4">
      <w:pPr>
        <w:pStyle w:val="ListParagraph"/>
        <w:numPr>
          <w:ilvl w:val="0"/>
          <w:numId w:val="2"/>
        </w:numPr>
        <w:spacing w:before="120" w:line="269" w:lineRule="auto"/>
        <w:ind w:left="714" w:hanging="357"/>
        <w:jc w:val="both"/>
      </w:pPr>
      <w:r>
        <w:t xml:space="preserve">Svaki </w:t>
      </w:r>
      <w:r w:rsidRPr="001159E4">
        <w:t>radnik može u roku od tri radna dana od dana objavljivanja ovog zapisnika podnijeti Izbornom odboru pismenu prijavu o nepravilnosti izbornog postupka.</w:t>
      </w:r>
    </w:p>
    <w:p w:rsidR="00B87B10" w:rsidRDefault="00B87B10" w:rsidP="001159E4">
      <w:pPr>
        <w:pStyle w:val="ListParagraph"/>
        <w:spacing w:before="120" w:line="269" w:lineRule="auto"/>
        <w:ind w:left="714"/>
        <w:jc w:val="both"/>
      </w:pPr>
    </w:p>
    <w:p w:rsidR="00B87B10" w:rsidRDefault="00B87B10" w:rsidP="001159E4">
      <w:pPr>
        <w:pStyle w:val="ListParagraph"/>
        <w:numPr>
          <w:ilvl w:val="0"/>
          <w:numId w:val="2"/>
        </w:numPr>
        <w:spacing w:before="120" w:line="269" w:lineRule="auto"/>
        <w:ind w:left="714" w:hanging="357"/>
        <w:jc w:val="both"/>
      </w:pPr>
      <w:r>
        <w:t xml:space="preserve">Svaki </w:t>
      </w:r>
      <w:r w:rsidRPr="001159E4">
        <w:t>kandidat za Povjerenika radnika za zaštitu na radu može u roku od tri radna dana od dana objavljivanja ovog zapisnika podnijeti Izbornom odboru pismeni prigovor na utvrđeni rezultat izbora</w:t>
      </w:r>
      <w:r>
        <w:t>.</w:t>
      </w:r>
    </w:p>
    <w:p w:rsidR="00B87B10" w:rsidRDefault="00B87B10" w:rsidP="001159E4">
      <w:pPr>
        <w:pStyle w:val="ListParagraph"/>
      </w:pPr>
    </w:p>
    <w:p w:rsidR="00B87B10" w:rsidRDefault="00B87B10" w:rsidP="001159E4">
      <w:pPr>
        <w:pStyle w:val="ListParagraph"/>
        <w:numPr>
          <w:ilvl w:val="0"/>
          <w:numId w:val="2"/>
        </w:numPr>
        <w:spacing w:after="240" w:line="269" w:lineRule="auto"/>
        <w:jc w:val="both"/>
      </w:pPr>
      <w:r>
        <w:t xml:space="preserve">Ovaj je </w:t>
      </w:r>
      <w:r w:rsidRPr="001159E4">
        <w:t>zapisnik objavljen na svim oglasnim mjestima poslodavca dana</w:t>
      </w:r>
      <w:r>
        <w:t xml:space="preserve"> </w:t>
      </w:r>
      <w:r w:rsidRPr="00FB3E44">
        <w:t xml:space="preserve"> </w:t>
      </w:r>
      <w:r>
        <w:t xml:space="preserve">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i ne smije se skinuti s oglasnih mjesta prije dana  </w:t>
      </w:r>
      <w:r w:rsidRPr="00FB3E44">
        <w:rPr>
          <w:b/>
        </w:rPr>
        <w:t xml:space="preserve">Kliknite ovdje i upišite </w:t>
      </w:r>
      <w:r>
        <w:rPr>
          <w:b/>
        </w:rPr>
        <w:t>datum</w:t>
      </w:r>
      <w:r>
        <w:t xml:space="preserve">   .</w:t>
      </w:r>
      <w:r w:rsidRPr="00FB3E44">
        <w:t xml:space="preserve"> </w:t>
      </w:r>
      <w:r>
        <w:t xml:space="preserve"> </w:t>
      </w:r>
    </w:p>
    <w:p w:rsidR="00B87B10" w:rsidRPr="001159E4" w:rsidRDefault="00B87B10" w:rsidP="001159E4">
      <w:pPr>
        <w:pStyle w:val="ListParagraph"/>
        <w:spacing w:before="120" w:line="269" w:lineRule="auto"/>
        <w:ind w:left="714"/>
        <w:jc w:val="both"/>
      </w:pPr>
    </w:p>
    <w:p w:rsidR="00B87B10" w:rsidRDefault="00B87B10" w:rsidP="0030561A">
      <w:pPr>
        <w:pStyle w:val="ListParagraph"/>
        <w:ind w:left="360"/>
      </w:pPr>
    </w:p>
    <w:p w:rsidR="00B87B10" w:rsidRDefault="00B87B10" w:rsidP="0030561A">
      <w:pPr>
        <w:pStyle w:val="ListParagraph"/>
        <w:jc w:val="both"/>
      </w:pPr>
    </w:p>
    <w:tbl>
      <w:tblPr>
        <w:tblW w:w="0" w:type="auto"/>
        <w:tblLook w:val="00A0"/>
      </w:tblPr>
      <w:tblGrid>
        <w:gridCol w:w="4673"/>
        <w:gridCol w:w="4389"/>
      </w:tblGrid>
      <w:tr w:rsidR="00B87B10" w:rsidTr="002B7A1D">
        <w:tc>
          <w:tcPr>
            <w:tcW w:w="4673" w:type="dxa"/>
          </w:tcPr>
          <w:p w:rsidR="00B87B10" w:rsidRDefault="00B87B10" w:rsidP="002B7A1D">
            <w:pPr>
              <w:jc w:val="both"/>
            </w:pPr>
          </w:p>
        </w:tc>
        <w:tc>
          <w:tcPr>
            <w:tcW w:w="4389" w:type="dxa"/>
          </w:tcPr>
          <w:p w:rsidR="00B87B10" w:rsidRPr="002B7A1D" w:rsidRDefault="00B87B10" w:rsidP="006B057F">
            <w:pPr>
              <w:rPr>
                <w:color w:val="FF0000"/>
                <w:kern w:val="0"/>
                <w:sz w:val="24"/>
                <w:szCs w:val="24"/>
              </w:rPr>
            </w:pPr>
            <w:r w:rsidRPr="002B7A1D">
              <w:rPr>
                <w:color w:val="FF0000"/>
                <w:kern w:val="0"/>
                <w:sz w:val="24"/>
                <w:szCs w:val="24"/>
              </w:rPr>
              <w:t>PREDSJEDNIK IZBORNOG ODBORA</w:t>
            </w:r>
          </w:p>
          <w:p w:rsidR="00B87B10" w:rsidRPr="002B7A1D" w:rsidRDefault="00B87B10" w:rsidP="006B057F">
            <w:pPr>
              <w:rPr>
                <w:color w:val="FF0000"/>
              </w:rPr>
            </w:pPr>
          </w:p>
          <w:p w:rsidR="00B87B10" w:rsidRDefault="00B87B10" w:rsidP="0030561A">
            <w:r w:rsidRPr="002B7A1D">
              <w:rPr>
                <w:color w:val="FF0000"/>
              </w:rPr>
              <w:t>________________________</w:t>
            </w:r>
          </w:p>
        </w:tc>
      </w:tr>
    </w:tbl>
    <w:p w:rsidR="00B87B10" w:rsidRDefault="00B87B10" w:rsidP="004205CE">
      <w:pPr>
        <w:jc w:val="both"/>
      </w:pPr>
    </w:p>
    <w:sectPr w:rsidR="00B87B10" w:rsidSect="008871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FA003F"/>
    <w:multiLevelType w:val="hybridMultilevel"/>
    <w:tmpl w:val="7B1074AC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F191D4D"/>
    <w:multiLevelType w:val="hybridMultilevel"/>
    <w:tmpl w:val="CB04EDF4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54F505D1"/>
    <w:multiLevelType w:val="hybridMultilevel"/>
    <w:tmpl w:val="5978BF16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55934208"/>
    <w:multiLevelType w:val="hybridMultilevel"/>
    <w:tmpl w:val="06321496"/>
    <w:lvl w:ilvl="0" w:tplc="041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7C326031"/>
    <w:multiLevelType w:val="hybridMultilevel"/>
    <w:tmpl w:val="D8525F20"/>
    <w:lvl w:ilvl="0" w:tplc="041A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ocumentProtection w:edit="forms" w:enforcement="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330F8"/>
    <w:rsid w:val="00061D8D"/>
    <w:rsid w:val="001055E2"/>
    <w:rsid w:val="0011364A"/>
    <w:rsid w:val="001159E4"/>
    <w:rsid w:val="0012495F"/>
    <w:rsid w:val="00136CE3"/>
    <w:rsid w:val="00174522"/>
    <w:rsid w:val="00181FA6"/>
    <w:rsid w:val="0018513E"/>
    <w:rsid w:val="00251BE0"/>
    <w:rsid w:val="00272ED3"/>
    <w:rsid w:val="002B7A1D"/>
    <w:rsid w:val="0030561A"/>
    <w:rsid w:val="00307BF6"/>
    <w:rsid w:val="004205CE"/>
    <w:rsid w:val="004367D2"/>
    <w:rsid w:val="00475FD3"/>
    <w:rsid w:val="004A1072"/>
    <w:rsid w:val="004A30A0"/>
    <w:rsid w:val="004E5690"/>
    <w:rsid w:val="00671E70"/>
    <w:rsid w:val="00693E86"/>
    <w:rsid w:val="006B057F"/>
    <w:rsid w:val="007D392C"/>
    <w:rsid w:val="007D4E32"/>
    <w:rsid w:val="00834BBC"/>
    <w:rsid w:val="00887195"/>
    <w:rsid w:val="008B042D"/>
    <w:rsid w:val="008E5A13"/>
    <w:rsid w:val="009901AC"/>
    <w:rsid w:val="009B0678"/>
    <w:rsid w:val="00B52E72"/>
    <w:rsid w:val="00B81443"/>
    <w:rsid w:val="00B87B10"/>
    <w:rsid w:val="00CA78AF"/>
    <w:rsid w:val="00D56DD2"/>
    <w:rsid w:val="00DA1A3C"/>
    <w:rsid w:val="00DB094F"/>
    <w:rsid w:val="00DE4D6E"/>
    <w:rsid w:val="00E06973"/>
    <w:rsid w:val="00E422A7"/>
    <w:rsid w:val="00E454C8"/>
    <w:rsid w:val="00E70FB2"/>
    <w:rsid w:val="00F330F8"/>
    <w:rsid w:val="00F642CF"/>
    <w:rsid w:val="00FB3E44"/>
    <w:rsid w:val="00FD2E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hr-HR" w:eastAsia="hr-H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05CE"/>
    <w:pPr>
      <w:spacing w:after="180" w:line="268" w:lineRule="auto"/>
    </w:pPr>
    <w:rPr>
      <w:rFonts w:ascii="Times New Roman" w:eastAsia="Times New Roman" w:hAnsi="Times New Roman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4205CE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4205CE"/>
    <w:rPr>
      <w:rFonts w:cs="Times New Roman"/>
      <w:color w:val="808080"/>
    </w:rPr>
  </w:style>
  <w:style w:type="paragraph" w:styleId="ListParagraph">
    <w:name w:val="List Paragraph"/>
    <w:basedOn w:val="Normal"/>
    <w:uiPriority w:val="99"/>
    <w:qFormat/>
    <w:rsid w:val="0030561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3</Pages>
  <Words>630</Words>
  <Characters>3594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Obrazac br</dc:title>
  <dc:subject/>
  <dc:creator>Snjezana Stefok</dc:creator>
  <cp:keywords/>
  <dc:description/>
  <cp:lastModifiedBy>Stjepan Huzjak</cp:lastModifiedBy>
  <cp:revision>5</cp:revision>
  <dcterms:created xsi:type="dcterms:W3CDTF">2016-08-08T10:31:00Z</dcterms:created>
  <dcterms:modified xsi:type="dcterms:W3CDTF">2016-08-08T12:35:00Z</dcterms:modified>
</cp:coreProperties>
</file>