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1D0" w:rsidRPr="004205CE" w:rsidRDefault="002431D0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Obrazac br. </w:t>
      </w:r>
      <w:r>
        <w:rPr>
          <w:b/>
          <w:color w:val="FF0000"/>
          <w:kern w:val="0"/>
          <w:sz w:val="24"/>
          <w:szCs w:val="24"/>
        </w:rPr>
        <w:t>18</w:t>
      </w:r>
    </w:p>
    <w:p w:rsidR="002431D0" w:rsidRDefault="002431D0" w:rsidP="004205CE">
      <w:pPr>
        <w:tabs>
          <w:tab w:val="left" w:pos="435"/>
          <w:tab w:val="right" w:pos="9072"/>
        </w:tabs>
      </w:pPr>
    </w:p>
    <w:p w:rsidR="002431D0" w:rsidRDefault="002431D0" w:rsidP="004205CE">
      <w:pPr>
        <w:tabs>
          <w:tab w:val="left" w:pos="435"/>
          <w:tab w:val="right" w:pos="9072"/>
        </w:tabs>
      </w:pPr>
    </w:p>
    <w:tbl>
      <w:tblPr>
        <w:tblW w:w="0" w:type="auto"/>
        <w:tblLook w:val="00A0"/>
      </w:tblPr>
      <w:tblGrid>
        <w:gridCol w:w="5807"/>
        <w:gridCol w:w="3255"/>
      </w:tblGrid>
      <w:tr w:rsidR="002431D0" w:rsidTr="00CD4F5B">
        <w:tc>
          <w:tcPr>
            <w:tcW w:w="5807" w:type="dxa"/>
          </w:tcPr>
          <w:p w:rsidR="002431D0" w:rsidRPr="00CD4F5B" w:rsidRDefault="002431D0" w:rsidP="00CD4F5B">
            <w:pPr>
              <w:tabs>
                <w:tab w:val="left" w:pos="435"/>
                <w:tab w:val="right" w:pos="9072"/>
              </w:tabs>
              <w:rPr>
                <w:b/>
                <w:sz w:val="24"/>
                <w:szCs w:val="24"/>
              </w:rPr>
            </w:pPr>
            <w:r w:rsidRPr="00CD4F5B">
              <w:rPr>
                <w:b/>
                <w:sz w:val="24"/>
                <w:szCs w:val="24"/>
              </w:rPr>
              <w:t xml:space="preserve">Kliknite ovdje i upišite naziv i </w:t>
            </w:r>
          </w:p>
          <w:p w:rsidR="002431D0" w:rsidRDefault="002431D0" w:rsidP="00CD4F5B">
            <w:pPr>
              <w:tabs>
                <w:tab w:val="left" w:pos="435"/>
                <w:tab w:val="right" w:pos="9072"/>
              </w:tabs>
            </w:pPr>
            <w:r w:rsidRPr="00CD4F5B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2431D0" w:rsidRPr="004A4BAD" w:rsidRDefault="002431D0" w:rsidP="00CD4F5B">
            <w:pPr>
              <w:tabs>
                <w:tab w:val="left" w:pos="435"/>
                <w:tab w:val="right" w:pos="9072"/>
              </w:tabs>
            </w:pPr>
            <w:r w:rsidRPr="00CD4F5B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2431D0" w:rsidTr="00CD4F5B">
        <w:tc>
          <w:tcPr>
            <w:tcW w:w="5807" w:type="dxa"/>
          </w:tcPr>
          <w:p w:rsidR="002431D0" w:rsidRPr="00CD4F5B" w:rsidRDefault="002431D0" w:rsidP="00CD4F5B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CD4F5B">
              <w:rPr>
                <w:color w:val="FF0000"/>
              </w:rPr>
              <w:t>____________________________</w:t>
            </w:r>
          </w:p>
          <w:p w:rsidR="002431D0" w:rsidRDefault="002431D0" w:rsidP="00CD4F5B">
            <w:pPr>
              <w:tabs>
                <w:tab w:val="left" w:pos="435"/>
                <w:tab w:val="right" w:pos="9072"/>
              </w:tabs>
            </w:pPr>
            <w:r w:rsidRPr="00CD4F5B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2431D0" w:rsidRPr="00CD4F5B" w:rsidRDefault="002431D0" w:rsidP="00CD4F5B">
            <w:pPr>
              <w:tabs>
                <w:tab w:val="left" w:pos="435"/>
                <w:tab w:val="right" w:pos="9072"/>
              </w:tabs>
              <w:rPr>
                <w:color w:val="FF0000"/>
              </w:rPr>
            </w:pPr>
            <w:r w:rsidRPr="00CD4F5B">
              <w:rPr>
                <w:color w:val="FF0000"/>
              </w:rPr>
              <w:t>__________________________</w:t>
            </w:r>
          </w:p>
          <w:p w:rsidR="002431D0" w:rsidRDefault="002431D0" w:rsidP="00CD4F5B">
            <w:pPr>
              <w:tabs>
                <w:tab w:val="left" w:pos="435"/>
                <w:tab w:val="right" w:pos="9072"/>
              </w:tabs>
            </w:pPr>
            <w:r w:rsidRPr="00CD4F5B">
              <w:rPr>
                <w:color w:val="FF0000"/>
              </w:rPr>
              <w:t>(mjesto i datum)</w:t>
            </w:r>
          </w:p>
        </w:tc>
      </w:tr>
    </w:tbl>
    <w:p w:rsidR="002431D0" w:rsidRDefault="002431D0" w:rsidP="004205CE">
      <w:pPr>
        <w:tabs>
          <w:tab w:val="left" w:pos="435"/>
          <w:tab w:val="right" w:pos="9072"/>
        </w:tabs>
      </w:pPr>
    </w:p>
    <w:p w:rsidR="002431D0" w:rsidRPr="004F6185" w:rsidRDefault="002431D0" w:rsidP="004205CE">
      <w:pPr>
        <w:spacing w:after="0"/>
        <w:jc w:val="center"/>
        <w:rPr>
          <w:b/>
          <w:color w:val="FF0000"/>
        </w:rPr>
      </w:pPr>
      <w:r>
        <w:rPr>
          <w:b/>
          <w:color w:val="FF0000"/>
        </w:rPr>
        <w:t>ZAPISNIK BIRAČKOG ODBORA BR.  Kliknite i upišite broj</w:t>
      </w:r>
    </w:p>
    <w:p w:rsidR="002431D0" w:rsidRDefault="002431D0" w:rsidP="004205CE">
      <w:pPr>
        <w:spacing w:after="0"/>
        <w:jc w:val="center"/>
        <w:rPr>
          <w:b/>
          <w:color w:val="FF0000"/>
        </w:rPr>
      </w:pPr>
    </w:p>
    <w:p w:rsidR="002431D0" w:rsidRPr="00E422A7" w:rsidRDefault="002431D0" w:rsidP="004205CE">
      <w:pPr>
        <w:spacing w:after="0"/>
        <w:jc w:val="center"/>
        <w:rPr>
          <w:b/>
          <w:color w:val="FF0000"/>
        </w:rPr>
      </w:pPr>
    </w:p>
    <w:p w:rsidR="002431D0" w:rsidRDefault="002431D0" w:rsidP="00FB3E44">
      <w:pPr>
        <w:jc w:val="both"/>
      </w:pPr>
      <w:r w:rsidRPr="00FB3E44">
        <w:t xml:space="preserve">Na sjednici Biračkog odbora br. </w:t>
      </w:r>
      <w:r>
        <w:t xml:space="preserve"> </w:t>
      </w:r>
      <w:r w:rsidRPr="00FB3E44">
        <w:rPr>
          <w:b/>
        </w:rPr>
        <w:t>Kliknite ovdje i upišite broj</w:t>
      </w:r>
      <w:r>
        <w:t xml:space="preserve">  za biračko mjesto br. </w:t>
      </w:r>
      <w:r w:rsidRPr="00FB3E44">
        <w:t xml:space="preserve"> </w:t>
      </w:r>
      <w:r>
        <w:t xml:space="preserve"> </w:t>
      </w:r>
      <w:bookmarkStart w:id="0" w:name="_GoBack"/>
      <w:r w:rsidRPr="00FB3E44">
        <w:rPr>
          <w:b/>
        </w:rPr>
        <w:t>Kliknite ovdje i upišite broj</w:t>
      </w:r>
      <w:bookmarkEnd w:id="0"/>
      <w:r>
        <w:t xml:space="preserve"> , održanoj dana </w:t>
      </w:r>
      <w:r w:rsidRPr="00FB3E44">
        <w:rPr>
          <w:b/>
        </w:rPr>
        <w:t>Kliknite ovdje i upišite datum</w:t>
      </w:r>
      <w:r>
        <w:t xml:space="preserve">   , kojoj su prisustvovali: </w:t>
      </w:r>
      <w:r w:rsidRPr="00FB3E44">
        <w:t xml:space="preserve">  </w:t>
      </w:r>
      <w:r>
        <w:t xml:space="preserve"> </w:t>
      </w:r>
      <w:r w:rsidRPr="00FB3E44">
        <w:rPr>
          <w:b/>
        </w:rPr>
        <w:t>Kliknite ovdje i upišite imena i prezimena</w:t>
      </w:r>
      <w:r w:rsidRPr="00FB3E44">
        <w:t xml:space="preserve">  </w:t>
      </w:r>
      <w:r>
        <w:t xml:space="preserve">  utvrđeno je: </w:t>
      </w:r>
    </w:p>
    <w:p w:rsidR="002431D0" w:rsidRDefault="002431D0" w:rsidP="00FB3E44">
      <w:pPr>
        <w:jc w:val="both"/>
      </w:pPr>
    </w:p>
    <w:p w:rsidR="002431D0" w:rsidRDefault="002431D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Glasovanje na biračkome mjestu </w:t>
      </w:r>
      <w:r w:rsidRPr="00FB3E44">
        <w:rPr>
          <w:b/>
        </w:rPr>
        <w:t xml:space="preserve">Kliknite ovdje i upišite </w:t>
      </w:r>
      <w:r>
        <w:rPr>
          <w:b/>
        </w:rPr>
        <w:t>naziv biračkog mjesta</w:t>
      </w:r>
      <w:r>
        <w:t xml:space="preserve">  održano je dana </w:t>
      </w:r>
      <w:r w:rsidRPr="00FB3E44">
        <w:t xml:space="preserve">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datum</w:t>
      </w:r>
      <w:r>
        <w:t xml:space="preserve"> , u vremenu od </w:t>
      </w:r>
      <w:r w:rsidRPr="00FB3E44">
        <w:rPr>
          <w:b/>
        </w:rPr>
        <w:t xml:space="preserve">Kliknite ovdje i upišite </w:t>
      </w:r>
      <w:r>
        <w:rPr>
          <w:b/>
        </w:rPr>
        <w:t>vrijeme</w:t>
      </w:r>
      <w:r>
        <w:t xml:space="preserve">   do</w:t>
      </w:r>
      <w:r w:rsidRPr="00FB3E44">
        <w:t xml:space="preserve"> 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vrijeme</w:t>
      </w:r>
      <w:r w:rsidRPr="00FB3E44">
        <w:t xml:space="preserve"> </w:t>
      </w:r>
      <w:r>
        <w:t xml:space="preserve">  sati. </w:t>
      </w:r>
    </w:p>
    <w:p w:rsidR="002431D0" w:rsidRDefault="002431D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 w:rsidRPr="00FB3E44">
        <w:t xml:space="preserve">U popis birača biračkog mjesta bilo je upisano </w:t>
      </w:r>
      <w:r w:rsidRPr="00FB3E44">
        <w:rPr>
          <w:b/>
        </w:rPr>
        <w:t>Kliknite ovdje i upišite broj</w:t>
      </w:r>
      <w:r>
        <w:t xml:space="preserve">  radnika. </w:t>
      </w:r>
    </w:p>
    <w:p w:rsidR="002431D0" w:rsidRDefault="002431D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Biračkom odboru bilo je dostavljeno  </w:t>
      </w:r>
      <w:r w:rsidRPr="00FB3E44">
        <w:rPr>
          <w:b/>
        </w:rPr>
        <w:t>Kliknite ovdje i upišite broj</w:t>
      </w:r>
      <w:r>
        <w:t xml:space="preserve">  glasačkih listića. </w:t>
      </w:r>
    </w:p>
    <w:p w:rsidR="002431D0" w:rsidRDefault="002431D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Glasovalo je </w:t>
      </w:r>
      <w:r w:rsidRPr="00DE4D6E">
        <w:rPr>
          <w:b/>
        </w:rPr>
        <w:t>Kliknite ovdje i upišite broj</w:t>
      </w:r>
      <w:r>
        <w:t xml:space="preserve">  radnika. </w:t>
      </w:r>
    </w:p>
    <w:p w:rsidR="002431D0" w:rsidRDefault="002431D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Važećih glasačkih listića bilo je </w:t>
      </w:r>
      <w:r w:rsidRPr="00DE4D6E">
        <w:rPr>
          <w:b/>
        </w:rPr>
        <w:t>Kliknite ovdje i upišite broj</w:t>
      </w:r>
      <w:r>
        <w:t xml:space="preserve"> , nevažećih </w:t>
      </w:r>
      <w:r w:rsidRPr="00DE4D6E">
        <w:rPr>
          <w:b/>
        </w:rPr>
        <w:t>Kliknite ovdje i upišite broj</w:t>
      </w:r>
      <w:r>
        <w:t xml:space="preserve"> , a neupotrijebljenih  </w:t>
      </w:r>
      <w:r w:rsidRPr="00DE4D6E">
        <w:rPr>
          <w:b/>
        </w:rPr>
        <w:t xml:space="preserve">Kliknite ovdje i upišite </w:t>
      </w:r>
      <w:r>
        <w:rPr>
          <w:b/>
        </w:rPr>
        <w:t>broj</w:t>
      </w:r>
      <w:r>
        <w:t xml:space="preserve">   . </w:t>
      </w:r>
    </w:p>
    <w:p w:rsidR="002431D0" w:rsidRDefault="002431D0" w:rsidP="00061D8D">
      <w:pPr>
        <w:pStyle w:val="ListParagraph"/>
        <w:spacing w:after="240" w:line="269" w:lineRule="auto"/>
        <w:ind w:left="357"/>
        <w:jc w:val="both"/>
      </w:pPr>
    </w:p>
    <w:p w:rsidR="002431D0" w:rsidRDefault="002431D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>Liste kandidata / Kandidati su dobile / i sljedeći broj glasova:</w:t>
      </w:r>
    </w:p>
    <w:p w:rsidR="002431D0" w:rsidRDefault="002431D0" w:rsidP="00061D8D">
      <w:pPr>
        <w:pStyle w:val="ListParagraph"/>
      </w:pPr>
    </w:p>
    <w:p w:rsidR="002431D0" w:rsidRDefault="002431D0" w:rsidP="00061D8D">
      <w:pPr>
        <w:pStyle w:val="ListParagraph"/>
        <w:spacing w:after="240" w:line="269" w:lineRule="auto"/>
        <w:ind w:left="357"/>
        <w:jc w:val="both"/>
      </w:pPr>
    </w:p>
    <w:tbl>
      <w:tblPr>
        <w:tblW w:w="0" w:type="auto"/>
        <w:tblLook w:val="00A0"/>
      </w:tblPr>
      <w:tblGrid>
        <w:gridCol w:w="5240"/>
        <w:gridCol w:w="3822"/>
      </w:tblGrid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2431D0" w:rsidTr="00CD4F5B">
        <w:tc>
          <w:tcPr>
            <w:tcW w:w="5240" w:type="dxa"/>
          </w:tcPr>
          <w:p w:rsidR="002431D0" w:rsidRDefault="002431D0" w:rsidP="00CD4F5B">
            <w:pPr>
              <w:pStyle w:val="ListParagraph"/>
              <w:numPr>
                <w:ilvl w:val="0"/>
                <w:numId w:val="3"/>
              </w:num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2431D0" w:rsidRDefault="002431D0" w:rsidP="00CD4F5B">
            <w:pPr>
              <w:jc w:val="both"/>
            </w:pPr>
            <w:r w:rsidRPr="00CD4F5B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glasova.</w:t>
            </w:r>
          </w:p>
        </w:tc>
      </w:tr>
    </w:tbl>
    <w:p w:rsidR="002431D0" w:rsidRDefault="002431D0" w:rsidP="0030561A">
      <w:pPr>
        <w:jc w:val="both"/>
      </w:pPr>
    </w:p>
    <w:p w:rsidR="002431D0" w:rsidRDefault="002431D0" w:rsidP="0030561A">
      <w:pPr>
        <w:pStyle w:val="ListParagraph"/>
        <w:ind w:left="360"/>
      </w:pPr>
    </w:p>
    <w:p w:rsidR="002431D0" w:rsidRDefault="002431D0" w:rsidP="0030561A">
      <w:pPr>
        <w:pStyle w:val="ListParagraph"/>
        <w:jc w:val="both"/>
      </w:pPr>
    </w:p>
    <w:tbl>
      <w:tblPr>
        <w:tblW w:w="0" w:type="auto"/>
        <w:tblLook w:val="00A0"/>
      </w:tblPr>
      <w:tblGrid>
        <w:gridCol w:w="5240"/>
        <w:gridCol w:w="3822"/>
      </w:tblGrid>
      <w:tr w:rsidR="002431D0" w:rsidTr="00CD4F5B">
        <w:tc>
          <w:tcPr>
            <w:tcW w:w="5240" w:type="dxa"/>
          </w:tcPr>
          <w:p w:rsidR="002431D0" w:rsidRDefault="002431D0" w:rsidP="00CD4F5B">
            <w:pPr>
              <w:jc w:val="both"/>
            </w:pPr>
          </w:p>
        </w:tc>
        <w:tc>
          <w:tcPr>
            <w:tcW w:w="3822" w:type="dxa"/>
          </w:tcPr>
          <w:p w:rsidR="002431D0" w:rsidRPr="00CD4F5B" w:rsidRDefault="002431D0" w:rsidP="006B057F">
            <w:pPr>
              <w:rPr>
                <w:color w:val="FF0000"/>
              </w:rPr>
            </w:pPr>
            <w:r w:rsidRPr="00CD4F5B">
              <w:rPr>
                <w:color w:val="FF0000"/>
                <w:kern w:val="0"/>
                <w:sz w:val="24"/>
                <w:szCs w:val="24"/>
              </w:rPr>
              <w:t>PREDSJEDNIK BIRAČKOG ODBORA BR. Upišite broj</w:t>
            </w:r>
          </w:p>
          <w:p w:rsidR="002431D0" w:rsidRPr="00CD4F5B" w:rsidRDefault="002431D0" w:rsidP="006B057F">
            <w:pPr>
              <w:rPr>
                <w:color w:val="FF0000"/>
              </w:rPr>
            </w:pPr>
          </w:p>
          <w:p w:rsidR="002431D0" w:rsidRDefault="002431D0" w:rsidP="0030561A">
            <w:r w:rsidRPr="00CD4F5B">
              <w:rPr>
                <w:color w:val="FF0000"/>
              </w:rPr>
              <w:t>________________________</w:t>
            </w:r>
          </w:p>
        </w:tc>
      </w:tr>
    </w:tbl>
    <w:p w:rsidR="002431D0" w:rsidRDefault="002431D0" w:rsidP="004205CE">
      <w:pPr>
        <w:jc w:val="both"/>
      </w:pPr>
    </w:p>
    <w:sectPr w:rsidR="002431D0" w:rsidSect="00066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A003F"/>
    <w:multiLevelType w:val="hybridMultilevel"/>
    <w:tmpl w:val="3C947CF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F191D4D"/>
    <w:multiLevelType w:val="hybridMultilevel"/>
    <w:tmpl w:val="CB04EDF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5934208"/>
    <w:multiLevelType w:val="hybridMultilevel"/>
    <w:tmpl w:val="063214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61D8D"/>
    <w:rsid w:val="00066358"/>
    <w:rsid w:val="00066C6A"/>
    <w:rsid w:val="001055E2"/>
    <w:rsid w:val="0011364A"/>
    <w:rsid w:val="00140E2A"/>
    <w:rsid w:val="00181FA6"/>
    <w:rsid w:val="002431D0"/>
    <w:rsid w:val="00251BE0"/>
    <w:rsid w:val="002D77A8"/>
    <w:rsid w:val="0030561A"/>
    <w:rsid w:val="00307BF6"/>
    <w:rsid w:val="004205CE"/>
    <w:rsid w:val="004A30A0"/>
    <w:rsid w:val="004A4BAD"/>
    <w:rsid w:val="004E5690"/>
    <w:rsid w:val="004F6185"/>
    <w:rsid w:val="005E4967"/>
    <w:rsid w:val="006B057F"/>
    <w:rsid w:val="007A31AF"/>
    <w:rsid w:val="00834BBC"/>
    <w:rsid w:val="008B042D"/>
    <w:rsid w:val="0091743E"/>
    <w:rsid w:val="009901AC"/>
    <w:rsid w:val="00B81443"/>
    <w:rsid w:val="00C0582C"/>
    <w:rsid w:val="00CD4F5B"/>
    <w:rsid w:val="00D56DD2"/>
    <w:rsid w:val="00DA1A3C"/>
    <w:rsid w:val="00DE4D6E"/>
    <w:rsid w:val="00E33B24"/>
    <w:rsid w:val="00E422A7"/>
    <w:rsid w:val="00F330F8"/>
    <w:rsid w:val="00F642CF"/>
    <w:rsid w:val="00FB3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3056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342</Words>
  <Characters>1953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4</cp:revision>
  <dcterms:created xsi:type="dcterms:W3CDTF">2016-08-08T10:30:00Z</dcterms:created>
  <dcterms:modified xsi:type="dcterms:W3CDTF">2016-08-08T12:33:00Z</dcterms:modified>
</cp:coreProperties>
</file>