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2ED" w:rsidRPr="004205CE" w:rsidRDefault="002272ED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Obrazac br. </w:t>
      </w:r>
      <w:r>
        <w:rPr>
          <w:b/>
          <w:color w:val="FF0000"/>
          <w:kern w:val="0"/>
          <w:sz w:val="24"/>
          <w:szCs w:val="24"/>
        </w:rPr>
        <w:t>17</w:t>
      </w:r>
    </w:p>
    <w:p w:rsidR="002272ED" w:rsidRPr="00C555F7" w:rsidRDefault="002272ED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2272ED" w:rsidRPr="00C555F7" w:rsidTr="007F3D97">
        <w:tc>
          <w:tcPr>
            <w:tcW w:w="5807" w:type="dxa"/>
          </w:tcPr>
          <w:p w:rsidR="002272ED" w:rsidRPr="007F3D97" w:rsidRDefault="002272ED" w:rsidP="007F3D97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7F3D97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2272ED" w:rsidRPr="007F3D97" w:rsidRDefault="002272ED" w:rsidP="007F3D97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7F3D97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2272ED" w:rsidRPr="00C555F7" w:rsidRDefault="002272ED" w:rsidP="007F3D97">
            <w:pPr>
              <w:tabs>
                <w:tab w:val="left" w:pos="435"/>
                <w:tab w:val="right" w:pos="9072"/>
              </w:tabs>
            </w:pPr>
            <w:r w:rsidRPr="007F3D97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2272ED" w:rsidTr="007F3D97">
        <w:tc>
          <w:tcPr>
            <w:tcW w:w="5807" w:type="dxa"/>
          </w:tcPr>
          <w:p w:rsidR="002272ED" w:rsidRPr="007F3D97" w:rsidRDefault="002272ED" w:rsidP="007F3D97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7F3D97">
              <w:rPr>
                <w:color w:val="FF0000"/>
              </w:rPr>
              <w:t>______________________________</w:t>
            </w:r>
          </w:p>
          <w:p w:rsidR="002272ED" w:rsidRDefault="002272ED" w:rsidP="007F3D97">
            <w:pPr>
              <w:tabs>
                <w:tab w:val="left" w:pos="435"/>
                <w:tab w:val="right" w:pos="9072"/>
              </w:tabs>
            </w:pPr>
            <w:r w:rsidRPr="007F3D97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2272ED" w:rsidRPr="007F3D97" w:rsidRDefault="002272ED" w:rsidP="007F3D97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7F3D97">
              <w:rPr>
                <w:color w:val="FF0000"/>
              </w:rPr>
              <w:t>______________________</w:t>
            </w:r>
          </w:p>
          <w:p w:rsidR="002272ED" w:rsidRDefault="002272ED" w:rsidP="007F3D97">
            <w:pPr>
              <w:tabs>
                <w:tab w:val="left" w:pos="435"/>
                <w:tab w:val="right" w:pos="9072"/>
              </w:tabs>
            </w:pPr>
            <w:r w:rsidRPr="007F3D97">
              <w:rPr>
                <w:color w:val="FF0000"/>
              </w:rPr>
              <w:t>(mjesto i datum)</w:t>
            </w:r>
          </w:p>
        </w:tc>
      </w:tr>
    </w:tbl>
    <w:p w:rsidR="002272ED" w:rsidRPr="009365B9" w:rsidRDefault="002272ED" w:rsidP="00C555F7">
      <w:pPr>
        <w:tabs>
          <w:tab w:val="left" w:pos="435"/>
          <w:tab w:val="right" w:pos="9072"/>
        </w:tabs>
        <w:spacing w:after="0" w:line="269" w:lineRule="auto"/>
        <w:rPr>
          <w:sz w:val="16"/>
          <w:szCs w:val="16"/>
        </w:rPr>
      </w:pPr>
    </w:p>
    <w:p w:rsidR="002272ED" w:rsidRPr="00FD35AE" w:rsidRDefault="002272ED" w:rsidP="00B269AC">
      <w:pPr>
        <w:spacing w:after="0" w:line="240" w:lineRule="auto"/>
        <w:jc w:val="center"/>
        <w:rPr>
          <w:b/>
          <w:color w:val="FF0000"/>
          <w:kern w:val="0"/>
          <w:sz w:val="22"/>
          <w:szCs w:val="22"/>
          <w:lang w:eastAsia="en-US"/>
        </w:rPr>
      </w:pPr>
      <w:r w:rsidRPr="00FD35AE">
        <w:rPr>
          <w:b/>
          <w:color w:val="FF0000"/>
          <w:kern w:val="0"/>
          <w:sz w:val="22"/>
          <w:szCs w:val="22"/>
          <w:lang w:eastAsia="en-US"/>
        </w:rPr>
        <w:t>GLASAČKI LISTIĆ</w:t>
      </w:r>
    </w:p>
    <w:p w:rsidR="002272ED" w:rsidRPr="00FD35AE" w:rsidRDefault="002272ED" w:rsidP="00B269AC">
      <w:pPr>
        <w:spacing w:after="0" w:line="240" w:lineRule="auto"/>
        <w:jc w:val="center"/>
        <w:rPr>
          <w:b/>
          <w:color w:val="FF0000"/>
          <w:kern w:val="0"/>
          <w:sz w:val="22"/>
          <w:szCs w:val="22"/>
          <w:lang w:eastAsia="en-US"/>
        </w:rPr>
      </w:pPr>
      <w:r w:rsidRPr="00FD35AE">
        <w:rPr>
          <w:b/>
          <w:color w:val="FF0000"/>
          <w:kern w:val="0"/>
          <w:sz w:val="22"/>
          <w:szCs w:val="22"/>
          <w:lang w:eastAsia="en-US"/>
        </w:rPr>
        <w:t xml:space="preserve">za izbor povjerenika radnika za zaštitu na radu </w:t>
      </w:r>
    </w:p>
    <w:p w:rsidR="002272ED" w:rsidRPr="00FD35AE" w:rsidRDefault="002272ED" w:rsidP="00B269AC">
      <w:pPr>
        <w:spacing w:after="0" w:line="240" w:lineRule="auto"/>
        <w:jc w:val="center"/>
        <w:rPr>
          <w:b/>
          <w:color w:val="FF0000"/>
          <w:kern w:val="0"/>
          <w:sz w:val="22"/>
          <w:szCs w:val="22"/>
          <w:lang w:eastAsia="en-US"/>
        </w:rPr>
      </w:pPr>
      <w:r w:rsidRPr="00FD35AE">
        <w:rPr>
          <w:b/>
          <w:color w:val="FF0000"/>
          <w:kern w:val="0"/>
          <w:sz w:val="22"/>
          <w:szCs w:val="22"/>
          <w:lang w:eastAsia="en-US"/>
        </w:rPr>
        <w:t>(</w:t>
      </w:r>
      <w:r>
        <w:rPr>
          <w:b/>
          <w:color w:val="FF0000"/>
          <w:kern w:val="0"/>
          <w:sz w:val="22"/>
          <w:szCs w:val="22"/>
          <w:lang w:eastAsia="en-US"/>
        </w:rPr>
        <w:t>jedan</w:t>
      </w:r>
      <w:r w:rsidRPr="00FD35AE">
        <w:rPr>
          <w:b/>
          <w:color w:val="FF0000"/>
          <w:kern w:val="0"/>
          <w:sz w:val="22"/>
          <w:szCs w:val="22"/>
          <w:lang w:eastAsia="en-US"/>
        </w:rPr>
        <w:t xml:space="preserve"> član)</w:t>
      </w:r>
    </w:p>
    <w:p w:rsidR="002272ED" w:rsidRPr="00C555F7" w:rsidRDefault="002272ED" w:rsidP="004205CE">
      <w:pPr>
        <w:spacing w:after="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2268"/>
        <w:gridCol w:w="1701"/>
        <w:gridCol w:w="2127"/>
        <w:gridCol w:w="1837"/>
      </w:tblGrid>
      <w:tr w:rsidR="002272ED" w:rsidTr="007F3D97">
        <w:tc>
          <w:tcPr>
            <w:tcW w:w="1129" w:type="dxa"/>
          </w:tcPr>
          <w:p w:rsidR="002272ED" w:rsidRPr="007F3D97" w:rsidRDefault="002272ED" w:rsidP="007F3D97">
            <w:pPr>
              <w:spacing w:after="0" w:line="269" w:lineRule="auto"/>
              <w:rPr>
                <w:b/>
              </w:rPr>
            </w:pPr>
            <w:r w:rsidRPr="007F3D97">
              <w:rPr>
                <w:b/>
              </w:rPr>
              <w:t>Redni</w:t>
            </w:r>
          </w:p>
          <w:p w:rsidR="002272ED" w:rsidRPr="007F3D97" w:rsidRDefault="002272ED" w:rsidP="007F3D97">
            <w:pPr>
              <w:spacing w:after="0" w:line="269" w:lineRule="auto"/>
              <w:rPr>
                <w:b/>
              </w:rPr>
            </w:pPr>
            <w:r w:rsidRPr="007F3D97">
              <w:rPr>
                <w:b/>
              </w:rPr>
              <w:t>broj</w:t>
            </w:r>
          </w:p>
        </w:tc>
        <w:tc>
          <w:tcPr>
            <w:tcW w:w="2268" w:type="dxa"/>
          </w:tcPr>
          <w:p w:rsidR="002272ED" w:rsidRPr="007F3D97" w:rsidRDefault="002272ED" w:rsidP="007F3D97">
            <w:pPr>
              <w:spacing w:after="0" w:line="269" w:lineRule="auto"/>
              <w:rPr>
                <w:b/>
              </w:rPr>
            </w:pPr>
            <w:r w:rsidRPr="007F3D97">
              <w:rPr>
                <w:b/>
              </w:rPr>
              <w:t>Ime i prezime kandidata</w:t>
            </w:r>
          </w:p>
        </w:tc>
        <w:tc>
          <w:tcPr>
            <w:tcW w:w="1701" w:type="dxa"/>
          </w:tcPr>
          <w:p w:rsidR="002272ED" w:rsidRPr="007F3D97" w:rsidRDefault="002272ED" w:rsidP="007F3D97">
            <w:pPr>
              <w:spacing w:after="0" w:line="269" w:lineRule="auto"/>
              <w:rPr>
                <w:b/>
              </w:rPr>
            </w:pPr>
            <w:r w:rsidRPr="007F3D97">
              <w:rPr>
                <w:b/>
              </w:rPr>
              <w:t>*</w:t>
            </w:r>
          </w:p>
        </w:tc>
        <w:tc>
          <w:tcPr>
            <w:tcW w:w="2127" w:type="dxa"/>
          </w:tcPr>
          <w:p w:rsidR="002272ED" w:rsidRPr="007F3D97" w:rsidRDefault="002272ED" w:rsidP="007F3D97">
            <w:pPr>
              <w:spacing w:after="0" w:line="269" w:lineRule="auto"/>
              <w:rPr>
                <w:b/>
              </w:rPr>
            </w:pPr>
            <w:r w:rsidRPr="007F3D97">
              <w:rPr>
                <w:b/>
              </w:rPr>
              <w:t>Ime i prezime zamjenika</w:t>
            </w:r>
          </w:p>
        </w:tc>
        <w:tc>
          <w:tcPr>
            <w:tcW w:w="1837" w:type="dxa"/>
          </w:tcPr>
          <w:p w:rsidR="002272ED" w:rsidRPr="007F3D97" w:rsidRDefault="002272ED" w:rsidP="007F3D97">
            <w:pPr>
              <w:spacing w:after="0" w:line="269" w:lineRule="auto"/>
              <w:rPr>
                <w:b/>
              </w:rPr>
            </w:pPr>
            <w:r w:rsidRPr="007F3D97">
              <w:rPr>
                <w:b/>
              </w:rPr>
              <w:t>*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Upišite redni broj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</w:rPr>
              <w:t>Upišite ime i prezime kandidata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</w:rPr>
              <w:t>Upišite naziv sindikata u zagradi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</w:rPr>
              <w:t>Upišite ime i prezime zamjenika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</w:rPr>
              <w:t>Upišite naziv sindikata u zagradi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</w:rPr>
              <w:t xml:space="preserve"> 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</w:rPr>
              <w:t xml:space="preserve"> 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</w:rPr>
              <w:t xml:space="preserve"> 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</w:rPr>
              <w:t xml:space="preserve"> 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</w:rPr>
              <w:t xml:space="preserve"> 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</w:tr>
      <w:tr w:rsidR="002272ED" w:rsidTr="007F3D97">
        <w:tc>
          <w:tcPr>
            <w:tcW w:w="1129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268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1701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  <w:tc>
          <w:tcPr>
            <w:tcW w:w="2127" w:type="dxa"/>
          </w:tcPr>
          <w:p w:rsidR="002272ED" w:rsidRDefault="002272ED" w:rsidP="00AF2587">
            <w:r w:rsidRPr="007F3D97">
              <w:rPr>
                <w:b/>
              </w:rPr>
              <w:t xml:space="preserve"> </w:t>
            </w:r>
          </w:p>
        </w:tc>
        <w:tc>
          <w:tcPr>
            <w:tcW w:w="1837" w:type="dxa"/>
          </w:tcPr>
          <w:p w:rsidR="002272ED" w:rsidRDefault="002272ED" w:rsidP="00AF2587">
            <w:r w:rsidRPr="007F3D97">
              <w:rPr>
                <w:b/>
                <w:color w:val="auto"/>
              </w:rPr>
              <w:t xml:space="preserve"> </w:t>
            </w:r>
          </w:p>
        </w:tc>
      </w:tr>
    </w:tbl>
    <w:p w:rsidR="002272ED" w:rsidRDefault="002272ED" w:rsidP="00BF1F69">
      <w:pPr>
        <w:spacing w:after="0"/>
        <w:rPr>
          <w:color w:val="auto"/>
        </w:rPr>
      </w:pPr>
      <w:r>
        <w:rPr>
          <w:color w:val="auto"/>
        </w:rPr>
        <w:t>*</w:t>
      </w:r>
      <w:r w:rsidRPr="009365B9">
        <w:t xml:space="preserve"> </w:t>
      </w:r>
      <w:r w:rsidRPr="009365B9">
        <w:rPr>
          <w:color w:val="auto"/>
        </w:rPr>
        <w:t>Iza imena i prezimena kandidata i njihovih zamjenika koje je podnio sindikat, u zagradi se navodi naziv toga sindikata</w:t>
      </w:r>
    </w:p>
    <w:p w:rsidR="002272ED" w:rsidRPr="00BF1F69" w:rsidRDefault="002272ED" w:rsidP="00BF1F69">
      <w:pPr>
        <w:spacing w:after="0"/>
        <w:rPr>
          <w:color w:val="auto"/>
        </w:rPr>
      </w:pPr>
      <w:r w:rsidRPr="00BF1F69">
        <w:rPr>
          <w:color w:val="auto"/>
        </w:rPr>
        <w:t>Nastavak tablice na sljedećoj stranici</w:t>
      </w:r>
      <w:r>
        <w:rPr>
          <w:rStyle w:val="FootnoteReference"/>
          <w:color w:val="auto"/>
        </w:rPr>
        <w:footnoteReference w:id="1"/>
      </w:r>
    </w:p>
    <w:p w:rsidR="002272ED" w:rsidRDefault="002272ED" w:rsidP="004205CE">
      <w:pPr>
        <w:spacing w:after="0"/>
        <w:jc w:val="center"/>
        <w:rPr>
          <w:b/>
          <w:color w:val="FF0000"/>
        </w:rPr>
      </w:pPr>
    </w:p>
    <w:p w:rsidR="002272ED" w:rsidRDefault="002272ED" w:rsidP="009365B9">
      <w:pPr>
        <w:spacing w:after="0" w:line="269" w:lineRule="auto"/>
        <w:jc w:val="both"/>
      </w:pPr>
      <w:r>
        <w:t xml:space="preserve">Glasuje se isključivo zaokruživanjem jednog od rednih brojeva. </w:t>
      </w:r>
    </w:p>
    <w:p w:rsidR="002272ED" w:rsidRDefault="002272ED" w:rsidP="009365B9">
      <w:pPr>
        <w:spacing w:after="0" w:line="269" w:lineRule="auto"/>
        <w:jc w:val="both"/>
      </w:pPr>
      <w:r>
        <w:t>Glasački listić na kojem nije zaokružen niti jedan redni broj ili je zaokruženo više od jednog rednog broja smatrat će se nevažećim.</w:t>
      </w:r>
    </w:p>
    <w:p w:rsidR="002272ED" w:rsidRDefault="002272ED" w:rsidP="009365B9">
      <w:pPr>
        <w:spacing w:after="0" w:line="269" w:lineRule="auto"/>
        <w:jc w:val="both"/>
      </w:pPr>
    </w:p>
    <w:p w:rsidR="002272ED" w:rsidRDefault="002272ED" w:rsidP="001B1C1D">
      <w:pPr>
        <w:spacing w:after="0"/>
        <w:rPr>
          <w:b/>
          <w:color w:val="FF0000"/>
        </w:rPr>
      </w:pPr>
    </w:p>
    <w:tbl>
      <w:tblPr>
        <w:tblW w:w="0" w:type="auto"/>
        <w:tblLook w:val="00A0"/>
      </w:tblPr>
      <w:tblGrid>
        <w:gridCol w:w="4815"/>
        <w:gridCol w:w="4247"/>
      </w:tblGrid>
      <w:tr w:rsidR="002272ED" w:rsidTr="007F3D97">
        <w:tc>
          <w:tcPr>
            <w:tcW w:w="4815" w:type="dxa"/>
          </w:tcPr>
          <w:p w:rsidR="002272ED" w:rsidRPr="007F3D97" w:rsidRDefault="002272ED" w:rsidP="007F3D97">
            <w:pPr>
              <w:spacing w:after="0"/>
              <w:jc w:val="right"/>
              <w:rPr>
                <w:b/>
                <w:color w:val="FF0000"/>
              </w:rPr>
            </w:pPr>
          </w:p>
          <w:p w:rsidR="002272ED" w:rsidRPr="007F3D97" w:rsidRDefault="002272ED" w:rsidP="007F3D97">
            <w:pPr>
              <w:spacing w:after="0"/>
              <w:jc w:val="right"/>
              <w:rPr>
                <w:b/>
                <w:color w:val="FF0000"/>
              </w:rPr>
            </w:pPr>
          </w:p>
          <w:p w:rsidR="002272ED" w:rsidRPr="007F3D97" w:rsidRDefault="002272ED" w:rsidP="007F3D97">
            <w:pPr>
              <w:spacing w:after="0"/>
              <w:jc w:val="right"/>
              <w:rPr>
                <w:color w:val="FF0000"/>
              </w:rPr>
            </w:pPr>
          </w:p>
        </w:tc>
        <w:tc>
          <w:tcPr>
            <w:tcW w:w="4247" w:type="dxa"/>
          </w:tcPr>
          <w:p w:rsidR="002272ED" w:rsidRPr="007F3D97" w:rsidRDefault="002272ED" w:rsidP="007F3D97">
            <w:pPr>
              <w:spacing w:after="0" w:line="240" w:lineRule="auto"/>
              <w:rPr>
                <w:color w:val="FF0000"/>
                <w:kern w:val="0"/>
                <w:sz w:val="24"/>
                <w:szCs w:val="24"/>
              </w:rPr>
            </w:pPr>
            <w:r w:rsidRPr="007F3D97">
              <w:rPr>
                <w:color w:val="FF0000"/>
                <w:kern w:val="0"/>
                <w:sz w:val="24"/>
                <w:szCs w:val="24"/>
              </w:rPr>
              <w:t>PREDSJEDNIK IZBORNOG ODBORA</w:t>
            </w:r>
          </w:p>
          <w:p w:rsidR="002272ED" w:rsidRPr="007F3D97" w:rsidRDefault="002272ED" w:rsidP="007F3D97">
            <w:pPr>
              <w:spacing w:after="0"/>
              <w:rPr>
                <w:color w:val="FF0000"/>
                <w:sz w:val="24"/>
                <w:szCs w:val="24"/>
              </w:rPr>
            </w:pPr>
          </w:p>
        </w:tc>
      </w:tr>
      <w:tr w:rsidR="002272ED" w:rsidTr="007F3D97">
        <w:tc>
          <w:tcPr>
            <w:tcW w:w="4815" w:type="dxa"/>
          </w:tcPr>
          <w:p w:rsidR="002272ED" w:rsidRPr="007F3D97" w:rsidRDefault="002272ED" w:rsidP="007F3D97">
            <w:pPr>
              <w:spacing w:after="0"/>
              <w:jc w:val="right"/>
              <w:rPr>
                <w:b/>
                <w:color w:val="FF0000"/>
              </w:rPr>
            </w:pPr>
            <w:r w:rsidRPr="007F3D97">
              <w:rPr>
                <w:color w:val="auto"/>
              </w:rPr>
              <w:t>(mjesto pečata poslodavca)</w:t>
            </w:r>
          </w:p>
        </w:tc>
        <w:tc>
          <w:tcPr>
            <w:tcW w:w="4247" w:type="dxa"/>
          </w:tcPr>
          <w:p w:rsidR="002272ED" w:rsidRPr="007F3D97" w:rsidRDefault="002272ED" w:rsidP="007F3D97">
            <w:pPr>
              <w:spacing w:after="0"/>
              <w:rPr>
                <w:b/>
                <w:color w:val="FF0000"/>
              </w:rPr>
            </w:pPr>
            <w:r w:rsidRPr="007F3D97">
              <w:rPr>
                <w:b/>
                <w:color w:val="FF0000"/>
              </w:rPr>
              <w:t>____________________________________</w:t>
            </w:r>
          </w:p>
        </w:tc>
      </w:tr>
    </w:tbl>
    <w:p w:rsidR="002272ED" w:rsidRDefault="002272ED" w:rsidP="009365B9">
      <w:pPr>
        <w:spacing w:after="0"/>
        <w:rPr>
          <w:b/>
          <w:color w:val="FF0000"/>
        </w:rPr>
      </w:pPr>
    </w:p>
    <w:sectPr w:rsidR="002272ED" w:rsidSect="00AF2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2ED" w:rsidRDefault="002272ED" w:rsidP="00ED1091">
      <w:pPr>
        <w:spacing w:after="0" w:line="240" w:lineRule="auto"/>
      </w:pPr>
      <w:r>
        <w:separator/>
      </w:r>
    </w:p>
  </w:endnote>
  <w:endnote w:type="continuationSeparator" w:id="0">
    <w:p w:rsidR="002272ED" w:rsidRDefault="002272ED" w:rsidP="00ED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2ED" w:rsidRDefault="002272ED" w:rsidP="00ED1091">
      <w:pPr>
        <w:spacing w:after="0" w:line="240" w:lineRule="auto"/>
      </w:pPr>
      <w:r>
        <w:separator/>
      </w:r>
    </w:p>
  </w:footnote>
  <w:footnote w:type="continuationSeparator" w:id="0">
    <w:p w:rsidR="002272ED" w:rsidRDefault="002272ED" w:rsidP="00ED1091">
      <w:pPr>
        <w:spacing w:after="0" w:line="240" w:lineRule="auto"/>
      </w:pPr>
      <w:r>
        <w:continuationSeparator/>
      </w:r>
    </w:p>
  </w:footnote>
  <w:footnote w:id="1">
    <w:p w:rsidR="002272ED" w:rsidRDefault="002272ED">
      <w:pPr>
        <w:pStyle w:val="FootnoteText"/>
      </w:pPr>
      <w:r>
        <w:rPr>
          <w:rStyle w:val="FootnoteReference"/>
        </w:rPr>
        <w:footnoteRef/>
      </w:r>
      <w:r>
        <w:t xml:space="preserve"> U slučaju popisa duljeg nego što je u ovom e-obrascu, izrađeni nastavak tablice je sastavni dio ovog obrasca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049EB"/>
    <w:rsid w:val="0005052F"/>
    <w:rsid w:val="000A7E3C"/>
    <w:rsid w:val="00116B70"/>
    <w:rsid w:val="0015253A"/>
    <w:rsid w:val="00176C4B"/>
    <w:rsid w:val="00181FA6"/>
    <w:rsid w:val="001B1C1D"/>
    <w:rsid w:val="001B2265"/>
    <w:rsid w:val="001D1B3E"/>
    <w:rsid w:val="00201303"/>
    <w:rsid w:val="00221664"/>
    <w:rsid w:val="002272ED"/>
    <w:rsid w:val="00236F19"/>
    <w:rsid w:val="00251BE0"/>
    <w:rsid w:val="00263230"/>
    <w:rsid w:val="00296307"/>
    <w:rsid w:val="00307BF6"/>
    <w:rsid w:val="003B060E"/>
    <w:rsid w:val="003F477B"/>
    <w:rsid w:val="003F66FD"/>
    <w:rsid w:val="004040FD"/>
    <w:rsid w:val="004205CE"/>
    <w:rsid w:val="0045648F"/>
    <w:rsid w:val="004A0DE0"/>
    <w:rsid w:val="004E5690"/>
    <w:rsid w:val="0057692B"/>
    <w:rsid w:val="005938FC"/>
    <w:rsid w:val="005B6DD1"/>
    <w:rsid w:val="006B057F"/>
    <w:rsid w:val="006C78F6"/>
    <w:rsid w:val="00792624"/>
    <w:rsid w:val="007E5FC5"/>
    <w:rsid w:val="007F3D97"/>
    <w:rsid w:val="00834BBC"/>
    <w:rsid w:val="008B042D"/>
    <w:rsid w:val="009365B9"/>
    <w:rsid w:val="00A867D9"/>
    <w:rsid w:val="00AF2587"/>
    <w:rsid w:val="00B269AC"/>
    <w:rsid w:val="00B928B3"/>
    <w:rsid w:val="00B9650A"/>
    <w:rsid w:val="00BA6512"/>
    <w:rsid w:val="00BF1F69"/>
    <w:rsid w:val="00C555F7"/>
    <w:rsid w:val="00C82635"/>
    <w:rsid w:val="00CC4379"/>
    <w:rsid w:val="00D56DD2"/>
    <w:rsid w:val="00DC04B6"/>
    <w:rsid w:val="00DE4EF4"/>
    <w:rsid w:val="00E234ED"/>
    <w:rsid w:val="00E27EC4"/>
    <w:rsid w:val="00E931F7"/>
    <w:rsid w:val="00ED1091"/>
    <w:rsid w:val="00EE4379"/>
    <w:rsid w:val="00F062A3"/>
    <w:rsid w:val="00F330F8"/>
    <w:rsid w:val="00F87413"/>
    <w:rsid w:val="00FA5F4F"/>
    <w:rsid w:val="00FD3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rsid w:val="00ED1091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D1091"/>
    <w:rPr>
      <w:rFonts w:ascii="Times New Roman" w:hAnsi="Times New Roman" w:cs="Times New Roman"/>
      <w:color w:val="000000"/>
      <w:kern w:val="28"/>
      <w:sz w:val="20"/>
      <w:szCs w:val="20"/>
      <w:lang w:eastAsia="hr-HR"/>
    </w:rPr>
  </w:style>
  <w:style w:type="character" w:styleId="FootnoteReference">
    <w:name w:val="footnote reference"/>
    <w:basedOn w:val="DefaultParagraphFont"/>
    <w:uiPriority w:val="99"/>
    <w:semiHidden/>
    <w:rsid w:val="00ED109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156</Words>
  <Characters>891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4</cp:revision>
  <dcterms:created xsi:type="dcterms:W3CDTF">2016-08-08T10:29:00Z</dcterms:created>
  <dcterms:modified xsi:type="dcterms:W3CDTF">2016-08-08T12:32:00Z</dcterms:modified>
</cp:coreProperties>
</file>