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251" w:rsidRPr="004205CE" w:rsidRDefault="009C0251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15</w:t>
      </w:r>
    </w:p>
    <w:p w:rsidR="009C0251" w:rsidRDefault="009C0251" w:rsidP="004205CE">
      <w:pPr>
        <w:tabs>
          <w:tab w:val="left" w:pos="435"/>
          <w:tab w:val="right" w:pos="9072"/>
        </w:tabs>
      </w:pPr>
    </w:p>
    <w:p w:rsidR="009C0251" w:rsidRDefault="009C0251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9C0251" w:rsidTr="00DA0BCD">
        <w:tc>
          <w:tcPr>
            <w:tcW w:w="5807" w:type="dxa"/>
          </w:tcPr>
          <w:p w:rsidR="009C0251" w:rsidRPr="00DA0BCD" w:rsidRDefault="009C0251" w:rsidP="00DA0BCD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DA0BCD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9C0251" w:rsidRPr="00DA0BCD" w:rsidRDefault="009C0251" w:rsidP="00DA0BCD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  <w:u w:val="single"/>
              </w:rPr>
            </w:pPr>
            <w:r w:rsidRPr="00DA0BCD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9C0251" w:rsidRPr="0013008F" w:rsidRDefault="009C0251" w:rsidP="00DA0BCD">
            <w:pPr>
              <w:tabs>
                <w:tab w:val="left" w:pos="435"/>
                <w:tab w:val="right" w:pos="9072"/>
              </w:tabs>
            </w:pPr>
            <w:r w:rsidRPr="00DA0BCD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9C0251" w:rsidTr="00DA0BCD">
        <w:tc>
          <w:tcPr>
            <w:tcW w:w="5807" w:type="dxa"/>
          </w:tcPr>
          <w:p w:rsidR="009C0251" w:rsidRPr="00DA0BCD" w:rsidRDefault="009C0251" w:rsidP="00DA0BCD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DA0BCD">
              <w:rPr>
                <w:color w:val="FF0000"/>
              </w:rPr>
              <w:t>________________________________</w:t>
            </w:r>
          </w:p>
          <w:p w:rsidR="009C0251" w:rsidRDefault="009C0251" w:rsidP="00DA0BCD">
            <w:pPr>
              <w:tabs>
                <w:tab w:val="left" w:pos="435"/>
                <w:tab w:val="right" w:pos="9072"/>
              </w:tabs>
            </w:pPr>
            <w:r w:rsidRPr="00DA0BCD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9C0251" w:rsidRPr="00DA0BCD" w:rsidRDefault="009C0251" w:rsidP="00DA0BCD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DA0BCD">
              <w:rPr>
                <w:color w:val="FF0000"/>
              </w:rPr>
              <w:t>_________________________</w:t>
            </w:r>
          </w:p>
          <w:p w:rsidR="009C0251" w:rsidRDefault="009C0251" w:rsidP="00DA0BCD">
            <w:pPr>
              <w:tabs>
                <w:tab w:val="left" w:pos="435"/>
                <w:tab w:val="right" w:pos="9072"/>
              </w:tabs>
            </w:pPr>
            <w:r w:rsidRPr="00DA0BCD">
              <w:rPr>
                <w:color w:val="FF0000"/>
              </w:rPr>
              <w:t>(mjesto i datum)</w:t>
            </w:r>
          </w:p>
        </w:tc>
      </w:tr>
    </w:tbl>
    <w:p w:rsidR="009C0251" w:rsidRDefault="009C0251" w:rsidP="004205CE">
      <w:pPr>
        <w:tabs>
          <w:tab w:val="left" w:pos="435"/>
          <w:tab w:val="right" w:pos="9072"/>
        </w:tabs>
      </w:pPr>
    </w:p>
    <w:p w:rsidR="009C0251" w:rsidRDefault="009C0251" w:rsidP="00792624">
      <w:r>
        <w:rPr>
          <w:color w:val="auto"/>
          <w:kern w:val="0"/>
          <w:sz w:val="24"/>
          <w:szCs w:val="24"/>
        </w:rPr>
        <w:t>Birački odbor br.</w:t>
      </w:r>
      <w:r>
        <w:t xml:space="preserve">  </w:t>
      </w:r>
      <w:r w:rsidRPr="00181FA6">
        <w:rPr>
          <w:b/>
          <w:sz w:val="24"/>
          <w:szCs w:val="24"/>
        </w:rPr>
        <w:t xml:space="preserve">Kliknite ovdje i upišite </w:t>
      </w:r>
      <w:r>
        <w:rPr>
          <w:b/>
          <w:sz w:val="24"/>
          <w:szCs w:val="24"/>
        </w:rPr>
        <w:t>broj</w:t>
      </w:r>
      <w:r>
        <w:t xml:space="preserve"> objavljuje</w:t>
      </w:r>
    </w:p>
    <w:p w:rsidR="009C0251" w:rsidRDefault="009C0251" w:rsidP="004205CE">
      <w:pPr>
        <w:tabs>
          <w:tab w:val="left" w:pos="435"/>
          <w:tab w:val="right" w:pos="9072"/>
        </w:tabs>
      </w:pPr>
    </w:p>
    <w:p w:rsidR="009C0251" w:rsidRDefault="009C0251" w:rsidP="00E931F7">
      <w:pPr>
        <w:spacing w:after="0"/>
        <w:jc w:val="center"/>
        <w:rPr>
          <w:b/>
          <w:color w:val="FF0000"/>
        </w:rPr>
      </w:pPr>
      <w:r w:rsidRPr="00E454C8">
        <w:rPr>
          <w:b/>
          <w:color w:val="FF0000"/>
          <w:kern w:val="0"/>
          <w:sz w:val="24"/>
          <w:szCs w:val="24"/>
        </w:rPr>
        <w:t>POPIS BIRAČA ZA BIRAČKO MJESTO</w:t>
      </w:r>
      <w:r>
        <w:rPr>
          <w:b/>
          <w:color w:val="FF0000"/>
          <w:kern w:val="0"/>
          <w:sz w:val="24"/>
          <w:szCs w:val="24"/>
        </w:rPr>
        <w:t xml:space="preserve"> </w:t>
      </w:r>
      <w:bookmarkStart w:id="0" w:name="_GoBack"/>
      <w:r w:rsidRPr="0013008F">
        <w:rPr>
          <w:b/>
          <w:color w:val="FF0000"/>
          <w:kern w:val="0"/>
          <w:sz w:val="24"/>
          <w:szCs w:val="24"/>
          <w:u w:val="single"/>
        </w:rPr>
        <w:t>Kliknite i upišite broj</w:t>
      </w:r>
      <w:bookmarkEnd w:id="0"/>
    </w:p>
    <w:p w:rsidR="009C0251" w:rsidRDefault="009C0251" w:rsidP="00E931F7">
      <w:pPr>
        <w:spacing w:after="0"/>
        <w:jc w:val="center"/>
        <w:rPr>
          <w:b/>
          <w:color w:val="FF0000"/>
        </w:rPr>
      </w:pPr>
    </w:p>
    <w:p w:rsidR="009C0251" w:rsidRPr="004F6185" w:rsidRDefault="009C0251" w:rsidP="004205CE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5"/>
        <w:gridCol w:w="3085"/>
        <w:gridCol w:w="4352"/>
      </w:tblGrid>
      <w:tr w:rsidR="009C0251" w:rsidTr="00DA0BCD">
        <w:tc>
          <w:tcPr>
            <w:tcW w:w="1205" w:type="dxa"/>
          </w:tcPr>
          <w:p w:rsidR="009C0251" w:rsidRPr="00DA0BCD" w:rsidRDefault="009C0251" w:rsidP="00DA0BCD">
            <w:pPr>
              <w:spacing w:after="0" w:line="269" w:lineRule="auto"/>
              <w:rPr>
                <w:b/>
              </w:rPr>
            </w:pPr>
            <w:r w:rsidRPr="00DA0BCD">
              <w:rPr>
                <w:b/>
              </w:rPr>
              <w:t>Redni</w:t>
            </w:r>
          </w:p>
          <w:p w:rsidR="009C0251" w:rsidRPr="00DA0BCD" w:rsidRDefault="009C0251" w:rsidP="00DA0BCD">
            <w:pPr>
              <w:spacing w:after="0" w:line="269" w:lineRule="auto"/>
              <w:rPr>
                <w:b/>
              </w:rPr>
            </w:pPr>
            <w:r w:rsidRPr="00DA0BCD">
              <w:rPr>
                <w:b/>
              </w:rPr>
              <w:t>broj</w:t>
            </w:r>
          </w:p>
        </w:tc>
        <w:tc>
          <w:tcPr>
            <w:tcW w:w="3085" w:type="dxa"/>
          </w:tcPr>
          <w:p w:rsidR="009C0251" w:rsidRPr="00DA0BCD" w:rsidRDefault="009C0251" w:rsidP="00DA0BCD">
            <w:pPr>
              <w:spacing w:after="0" w:line="269" w:lineRule="auto"/>
              <w:rPr>
                <w:b/>
              </w:rPr>
            </w:pPr>
            <w:r w:rsidRPr="00DA0BCD">
              <w:rPr>
                <w:b/>
              </w:rPr>
              <w:t>Ime i prezime</w:t>
            </w:r>
          </w:p>
        </w:tc>
        <w:tc>
          <w:tcPr>
            <w:tcW w:w="4352" w:type="dxa"/>
          </w:tcPr>
          <w:p w:rsidR="009C0251" w:rsidRPr="00DA0BCD" w:rsidRDefault="009C0251" w:rsidP="00DA0BCD">
            <w:pPr>
              <w:spacing w:after="0" w:line="269" w:lineRule="auto"/>
              <w:rPr>
                <w:b/>
              </w:rPr>
            </w:pPr>
            <w:r w:rsidRPr="00DA0BCD">
              <w:rPr>
                <w:b/>
              </w:rPr>
              <w:t>Ustrojstveni dio u kojem radi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Upišiteredni broj </w:t>
            </w:r>
          </w:p>
        </w:tc>
        <w:tc>
          <w:tcPr>
            <w:tcW w:w="3085" w:type="dxa"/>
          </w:tcPr>
          <w:p w:rsidR="009C0251" w:rsidRDefault="009C0251" w:rsidP="003F66FD">
            <w:r>
              <w:t>Upišite ime i prezime</w:t>
            </w:r>
          </w:p>
        </w:tc>
        <w:tc>
          <w:tcPr>
            <w:tcW w:w="4352" w:type="dxa"/>
          </w:tcPr>
          <w:p w:rsidR="009C0251" w:rsidRDefault="009C0251" w:rsidP="003F66FD">
            <w:r>
              <w:t>Upišite naziv ustrojstvene jedinice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  <w:tr w:rsidR="009C0251" w:rsidTr="00DA0BCD">
        <w:tc>
          <w:tcPr>
            <w:tcW w:w="120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3085" w:type="dxa"/>
          </w:tcPr>
          <w:p w:rsidR="009C0251" w:rsidRDefault="009C0251" w:rsidP="003F66FD">
            <w:r>
              <w:t xml:space="preserve"> </w:t>
            </w:r>
          </w:p>
        </w:tc>
        <w:tc>
          <w:tcPr>
            <w:tcW w:w="4352" w:type="dxa"/>
          </w:tcPr>
          <w:p w:rsidR="009C0251" w:rsidRDefault="009C0251" w:rsidP="003F66FD">
            <w:r>
              <w:t xml:space="preserve"> </w:t>
            </w:r>
          </w:p>
        </w:tc>
      </w:tr>
    </w:tbl>
    <w:p w:rsidR="009C0251" w:rsidRPr="00BF1F69" w:rsidRDefault="009C0251" w:rsidP="00BF1F69">
      <w:pPr>
        <w:spacing w:after="0"/>
        <w:rPr>
          <w:color w:val="auto"/>
        </w:rPr>
      </w:pPr>
      <w:r w:rsidRPr="00BF1F69">
        <w:rPr>
          <w:color w:val="auto"/>
        </w:rPr>
        <w:t>Nastavak tablice na sljedećoj stranici</w:t>
      </w:r>
      <w:r>
        <w:rPr>
          <w:rStyle w:val="FootnoteReference"/>
          <w:color w:val="auto"/>
        </w:rPr>
        <w:footnoteReference w:id="1"/>
      </w:r>
    </w:p>
    <w:p w:rsidR="009C0251" w:rsidRDefault="009C0251" w:rsidP="004205CE">
      <w:pPr>
        <w:spacing w:after="0"/>
        <w:jc w:val="center"/>
        <w:rPr>
          <w:b/>
          <w:color w:val="FF0000"/>
        </w:rPr>
      </w:pPr>
    </w:p>
    <w:p w:rsidR="009C0251" w:rsidRDefault="009C0251" w:rsidP="00792624">
      <w:pPr>
        <w:rPr>
          <w:color w:val="auto"/>
          <w:kern w:val="0"/>
        </w:rPr>
      </w:pPr>
    </w:p>
    <w:p w:rsidR="009C0251" w:rsidRDefault="009C0251" w:rsidP="00792624">
      <w:r w:rsidRPr="00792624">
        <w:rPr>
          <w:color w:val="auto"/>
          <w:kern w:val="0"/>
        </w:rPr>
        <w:t>Na ovom popisu birača nalaze se radnici iz sljedećih ustrojstvenih dijelova:</w:t>
      </w:r>
      <w:r>
        <w:t xml:space="preserve">  </w:t>
      </w:r>
      <w:r w:rsidRPr="004040FD">
        <w:rPr>
          <w:b/>
          <w:sz w:val="24"/>
          <w:szCs w:val="24"/>
          <w:u w:val="single"/>
        </w:rPr>
        <w:t xml:space="preserve">Kliknite ovdje i upišite nazive ustrojstvenih jedinica </w:t>
      </w:r>
      <w:r w:rsidRPr="004040FD">
        <w:rPr>
          <w:u w:val="single"/>
        </w:rPr>
        <w:t xml:space="preserve">                 </w:t>
      </w:r>
      <w:r>
        <w:t xml:space="preserve">. </w:t>
      </w:r>
    </w:p>
    <w:p w:rsidR="009C0251" w:rsidRDefault="009C0251" w:rsidP="00792624">
      <w:r w:rsidRPr="00792624">
        <w:rPr>
          <w:color w:val="auto"/>
          <w:kern w:val="0"/>
        </w:rPr>
        <w:t>Ovaj popis birača objavljen je na oglasnim mjestima prethodno navedenih ustrojstvenih dijelova poslodavca,  dana</w:t>
      </w:r>
      <w:r>
        <w:t xml:space="preserve">  </w:t>
      </w:r>
      <w:r w:rsidRPr="004040FD">
        <w:rPr>
          <w:b/>
          <w:sz w:val="24"/>
          <w:szCs w:val="24"/>
          <w:u w:val="single"/>
        </w:rPr>
        <w:t>Kliknite ovdje i upišite datum</w:t>
      </w:r>
      <w:r w:rsidRPr="004040FD">
        <w:rPr>
          <w:u w:val="single"/>
        </w:rPr>
        <w:t xml:space="preserve"> </w:t>
      </w:r>
      <w:r>
        <w:t xml:space="preserve">. </w:t>
      </w:r>
    </w:p>
    <w:p w:rsidR="009C0251" w:rsidRDefault="009C0251" w:rsidP="00792624">
      <w:pPr>
        <w:jc w:val="both"/>
      </w:pPr>
      <w:r w:rsidRPr="00792624">
        <w:t xml:space="preserve">Svaki radnik ima pravo u roku od tri radna dana od dana objavljivanja popisa podnijeti Izbornom odboru pismeni prigovor zbog svog izostavljanja ili zbog uvrštavanja radnika koji je član upravnog ili nadzornog tijela </w:t>
      </w:r>
      <w:r>
        <w:t>p</w:t>
      </w:r>
      <w:r w:rsidRPr="00792624">
        <w:t>oslodavca, ili je član obitelji tog radnika ili je ovlašten zastupati poslodavca u odnosu na kod njega zaposlene radnike.</w:t>
      </w:r>
    </w:p>
    <w:p w:rsidR="009C0251" w:rsidRDefault="009C0251" w:rsidP="00792624">
      <w:pPr>
        <w:tabs>
          <w:tab w:val="left" w:pos="435"/>
          <w:tab w:val="right" w:pos="9072"/>
        </w:tabs>
        <w:rPr>
          <w:color w:val="auto"/>
        </w:rPr>
      </w:pPr>
    </w:p>
    <w:p w:rsidR="009C0251" w:rsidRDefault="009C0251" w:rsidP="003F66FD"/>
    <w:p w:rsidR="009C0251" w:rsidRDefault="009C0251" w:rsidP="004205CE">
      <w:pPr>
        <w:spacing w:after="0"/>
        <w:jc w:val="center"/>
        <w:rPr>
          <w:b/>
          <w:color w:val="FF0000"/>
        </w:rPr>
      </w:pPr>
    </w:p>
    <w:p w:rsidR="009C0251" w:rsidRDefault="009C0251" w:rsidP="001B1C1D">
      <w:pPr>
        <w:spacing w:after="0"/>
        <w:rPr>
          <w:b/>
          <w:color w:val="FF0000"/>
        </w:rPr>
      </w:pPr>
    </w:p>
    <w:tbl>
      <w:tblPr>
        <w:tblW w:w="0" w:type="auto"/>
        <w:tblLook w:val="00A0"/>
      </w:tblPr>
      <w:tblGrid>
        <w:gridCol w:w="4390"/>
        <w:gridCol w:w="4672"/>
      </w:tblGrid>
      <w:tr w:rsidR="009C0251" w:rsidTr="00DA0BCD">
        <w:tc>
          <w:tcPr>
            <w:tcW w:w="4390" w:type="dxa"/>
          </w:tcPr>
          <w:p w:rsidR="009C0251" w:rsidRPr="00DA0BCD" w:rsidRDefault="009C0251" w:rsidP="00DA0BCD">
            <w:pPr>
              <w:spacing w:after="0"/>
              <w:rPr>
                <w:b/>
                <w:color w:val="FF0000"/>
              </w:rPr>
            </w:pPr>
          </w:p>
        </w:tc>
        <w:tc>
          <w:tcPr>
            <w:tcW w:w="4672" w:type="dxa"/>
          </w:tcPr>
          <w:p w:rsidR="009C0251" w:rsidRPr="00DA0BCD" w:rsidRDefault="009C0251" w:rsidP="00DA0BCD">
            <w:pPr>
              <w:spacing w:after="0" w:line="240" w:lineRule="auto"/>
              <w:jc w:val="right"/>
              <w:rPr>
                <w:color w:val="FF0000"/>
                <w:kern w:val="0"/>
                <w:sz w:val="24"/>
                <w:szCs w:val="24"/>
              </w:rPr>
            </w:pPr>
            <w:r w:rsidRPr="00DA0BCD">
              <w:rPr>
                <w:color w:val="FF0000"/>
                <w:kern w:val="0"/>
                <w:sz w:val="24"/>
                <w:szCs w:val="24"/>
              </w:rPr>
              <w:t>PREDSJEDNIK BIRAČKOG ODBORA BR.</w:t>
            </w:r>
          </w:p>
          <w:p w:rsidR="009C0251" w:rsidRPr="00DA0BCD" w:rsidRDefault="009C0251" w:rsidP="00DA0BCD">
            <w:pPr>
              <w:spacing w:after="0"/>
              <w:rPr>
                <w:color w:val="FF0000"/>
                <w:sz w:val="24"/>
                <w:szCs w:val="24"/>
              </w:rPr>
            </w:pPr>
          </w:p>
          <w:p w:rsidR="009C0251" w:rsidRPr="00DA0BCD" w:rsidRDefault="009C0251" w:rsidP="00DA0BCD">
            <w:pPr>
              <w:spacing w:after="0"/>
              <w:rPr>
                <w:color w:val="FF0000"/>
                <w:sz w:val="24"/>
                <w:szCs w:val="24"/>
              </w:rPr>
            </w:pPr>
          </w:p>
          <w:p w:rsidR="009C0251" w:rsidRPr="00DA0BCD" w:rsidRDefault="009C0251" w:rsidP="00DA0BCD">
            <w:pPr>
              <w:spacing w:after="0"/>
              <w:rPr>
                <w:color w:val="FF0000"/>
                <w:sz w:val="24"/>
                <w:szCs w:val="24"/>
              </w:rPr>
            </w:pPr>
          </w:p>
        </w:tc>
      </w:tr>
      <w:tr w:rsidR="009C0251" w:rsidTr="00DA0BCD">
        <w:tc>
          <w:tcPr>
            <w:tcW w:w="4390" w:type="dxa"/>
          </w:tcPr>
          <w:p w:rsidR="009C0251" w:rsidRPr="00DA0BCD" w:rsidRDefault="009C0251" w:rsidP="00DA0BCD">
            <w:pPr>
              <w:spacing w:after="0"/>
              <w:rPr>
                <w:b/>
                <w:color w:val="FF0000"/>
              </w:rPr>
            </w:pPr>
          </w:p>
        </w:tc>
        <w:tc>
          <w:tcPr>
            <w:tcW w:w="4672" w:type="dxa"/>
          </w:tcPr>
          <w:p w:rsidR="009C0251" w:rsidRPr="00DA0BCD" w:rsidRDefault="009C0251" w:rsidP="00DA0BCD">
            <w:pPr>
              <w:spacing w:after="0"/>
              <w:rPr>
                <w:b/>
                <w:color w:val="FF0000"/>
              </w:rPr>
            </w:pPr>
            <w:r w:rsidRPr="00DA0BCD">
              <w:rPr>
                <w:b/>
                <w:color w:val="FF0000"/>
              </w:rPr>
              <w:t>____________________________________</w:t>
            </w:r>
          </w:p>
        </w:tc>
      </w:tr>
    </w:tbl>
    <w:p w:rsidR="009C0251" w:rsidRDefault="009C0251" w:rsidP="001B1C1D">
      <w:pPr>
        <w:spacing w:after="0"/>
        <w:rPr>
          <w:b/>
          <w:color w:val="FF0000"/>
        </w:rPr>
      </w:pPr>
    </w:p>
    <w:sectPr w:rsidR="009C0251" w:rsidSect="00ED1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251" w:rsidRDefault="009C0251" w:rsidP="00ED1091">
      <w:pPr>
        <w:spacing w:after="0" w:line="240" w:lineRule="auto"/>
      </w:pPr>
      <w:r>
        <w:separator/>
      </w:r>
    </w:p>
  </w:endnote>
  <w:endnote w:type="continuationSeparator" w:id="0">
    <w:p w:rsidR="009C0251" w:rsidRDefault="009C0251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251" w:rsidRDefault="009C0251" w:rsidP="00ED1091">
      <w:pPr>
        <w:spacing w:after="0" w:line="240" w:lineRule="auto"/>
      </w:pPr>
      <w:r>
        <w:separator/>
      </w:r>
    </w:p>
  </w:footnote>
  <w:footnote w:type="continuationSeparator" w:id="0">
    <w:p w:rsidR="009C0251" w:rsidRDefault="009C0251" w:rsidP="00ED1091">
      <w:pPr>
        <w:spacing w:after="0" w:line="240" w:lineRule="auto"/>
      </w:pPr>
      <w:r>
        <w:continuationSeparator/>
      </w:r>
    </w:p>
  </w:footnote>
  <w:footnote w:id="1">
    <w:p w:rsidR="009C0251" w:rsidRDefault="009C0251">
      <w:pPr>
        <w:pStyle w:val="FootnoteText"/>
      </w:pPr>
      <w:r>
        <w:rPr>
          <w:rStyle w:val="FootnoteReference"/>
        </w:rPr>
        <w:footnoteRef/>
      </w:r>
      <w:r>
        <w:t xml:space="preserve"> U slučaju popisa duljeg nego što je u ovom e-obrascu, izrađeni nastavak tablice je sastavni dio ovog obrasca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049EB"/>
    <w:rsid w:val="0005052F"/>
    <w:rsid w:val="00072150"/>
    <w:rsid w:val="000C7641"/>
    <w:rsid w:val="00116B70"/>
    <w:rsid w:val="0013008F"/>
    <w:rsid w:val="00176C4B"/>
    <w:rsid w:val="00181FA6"/>
    <w:rsid w:val="001B1C1D"/>
    <w:rsid w:val="001B2265"/>
    <w:rsid w:val="001D1B3E"/>
    <w:rsid w:val="002009C3"/>
    <w:rsid w:val="00201303"/>
    <w:rsid w:val="00221664"/>
    <w:rsid w:val="00251BE0"/>
    <w:rsid w:val="00263230"/>
    <w:rsid w:val="00307BF6"/>
    <w:rsid w:val="003F66FD"/>
    <w:rsid w:val="004040FD"/>
    <w:rsid w:val="004205CE"/>
    <w:rsid w:val="0045648F"/>
    <w:rsid w:val="004E5690"/>
    <w:rsid w:val="004F6185"/>
    <w:rsid w:val="005B6DD1"/>
    <w:rsid w:val="006403E1"/>
    <w:rsid w:val="006B057F"/>
    <w:rsid w:val="00792624"/>
    <w:rsid w:val="007A79B8"/>
    <w:rsid w:val="00834BBC"/>
    <w:rsid w:val="008B042D"/>
    <w:rsid w:val="008F6100"/>
    <w:rsid w:val="009C0251"/>
    <w:rsid w:val="00A56BB4"/>
    <w:rsid w:val="00B928B3"/>
    <w:rsid w:val="00B9650A"/>
    <w:rsid w:val="00BA6512"/>
    <w:rsid w:val="00BF1F69"/>
    <w:rsid w:val="00C82635"/>
    <w:rsid w:val="00D56DD2"/>
    <w:rsid w:val="00DA0BCD"/>
    <w:rsid w:val="00DC04B6"/>
    <w:rsid w:val="00DE4EF4"/>
    <w:rsid w:val="00E454C8"/>
    <w:rsid w:val="00E931F7"/>
    <w:rsid w:val="00ED1091"/>
    <w:rsid w:val="00ED18F6"/>
    <w:rsid w:val="00F062A3"/>
    <w:rsid w:val="00F330F8"/>
    <w:rsid w:val="00FA7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193</Words>
  <Characters>1106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2016-08-08T10:28:00Z</dcterms:created>
  <dcterms:modified xsi:type="dcterms:W3CDTF">2016-08-08T12:15:00Z</dcterms:modified>
</cp:coreProperties>
</file>