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26E" w:rsidRPr="004205CE" w:rsidRDefault="001C626E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12</w:t>
      </w:r>
    </w:p>
    <w:p w:rsidR="001C626E" w:rsidRDefault="001C626E" w:rsidP="004205CE">
      <w:pPr>
        <w:tabs>
          <w:tab w:val="left" w:pos="435"/>
          <w:tab w:val="right" w:pos="9072"/>
        </w:tabs>
      </w:pPr>
    </w:p>
    <w:p w:rsidR="001C626E" w:rsidRDefault="001C626E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1C626E" w:rsidTr="0098416B">
        <w:tc>
          <w:tcPr>
            <w:tcW w:w="5807" w:type="dxa"/>
          </w:tcPr>
          <w:p w:rsidR="001C626E" w:rsidRPr="0098416B" w:rsidRDefault="001C626E" w:rsidP="0098416B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98416B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1C626E" w:rsidRDefault="001C626E" w:rsidP="0098416B">
            <w:pPr>
              <w:tabs>
                <w:tab w:val="left" w:pos="435"/>
                <w:tab w:val="right" w:pos="9072"/>
              </w:tabs>
            </w:pPr>
            <w:r w:rsidRPr="0098416B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1C626E" w:rsidRDefault="001C626E" w:rsidP="0098416B">
            <w:pPr>
              <w:tabs>
                <w:tab w:val="left" w:pos="435"/>
                <w:tab w:val="right" w:pos="9072"/>
              </w:tabs>
            </w:pPr>
            <w:r w:rsidRPr="0098416B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1C626E" w:rsidTr="0098416B">
        <w:tc>
          <w:tcPr>
            <w:tcW w:w="5807" w:type="dxa"/>
          </w:tcPr>
          <w:p w:rsidR="001C626E" w:rsidRPr="0098416B" w:rsidRDefault="001C626E" w:rsidP="0098416B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98416B">
              <w:rPr>
                <w:color w:val="FF0000"/>
              </w:rPr>
              <w:t>_____________________________</w:t>
            </w:r>
          </w:p>
          <w:p w:rsidR="001C626E" w:rsidRDefault="001C626E" w:rsidP="0098416B">
            <w:pPr>
              <w:tabs>
                <w:tab w:val="left" w:pos="435"/>
                <w:tab w:val="right" w:pos="9072"/>
              </w:tabs>
            </w:pPr>
            <w:r w:rsidRPr="0098416B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1C626E" w:rsidRPr="0098416B" w:rsidRDefault="001C626E" w:rsidP="0098416B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98416B">
              <w:rPr>
                <w:color w:val="FF0000"/>
              </w:rPr>
              <w:t>_________________________</w:t>
            </w:r>
          </w:p>
          <w:p w:rsidR="001C626E" w:rsidRDefault="001C626E" w:rsidP="0098416B">
            <w:pPr>
              <w:tabs>
                <w:tab w:val="left" w:pos="435"/>
                <w:tab w:val="right" w:pos="9072"/>
              </w:tabs>
            </w:pPr>
            <w:r w:rsidRPr="0098416B">
              <w:rPr>
                <w:color w:val="FF0000"/>
              </w:rPr>
              <w:t>(mjesto i datum)</w:t>
            </w:r>
          </w:p>
        </w:tc>
      </w:tr>
    </w:tbl>
    <w:p w:rsidR="001C626E" w:rsidRDefault="001C626E" w:rsidP="004205CE">
      <w:pPr>
        <w:tabs>
          <w:tab w:val="left" w:pos="435"/>
          <w:tab w:val="right" w:pos="9072"/>
        </w:tabs>
      </w:pPr>
    </w:p>
    <w:p w:rsidR="001C626E" w:rsidRPr="00E454C8" w:rsidRDefault="001C626E" w:rsidP="00A936E2">
      <w:pPr>
        <w:spacing w:after="0" w:line="240" w:lineRule="auto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>I Z J A V A</w:t>
      </w:r>
    </w:p>
    <w:p w:rsidR="001C626E" w:rsidRPr="00E454C8" w:rsidRDefault="001C626E" w:rsidP="00A936E2">
      <w:pPr>
        <w:spacing w:after="0" w:line="240" w:lineRule="auto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>O PRISTANKU NA UVRŠTENJE U LISTU KANDIDATA ZA</w:t>
      </w:r>
    </w:p>
    <w:p w:rsidR="001C626E" w:rsidRDefault="001C626E" w:rsidP="00A936E2">
      <w:pPr>
        <w:spacing w:after="0"/>
        <w:jc w:val="center"/>
        <w:rPr>
          <w:b/>
          <w:color w:val="FF0000"/>
        </w:rPr>
      </w:pPr>
      <w:r w:rsidRPr="00E454C8">
        <w:rPr>
          <w:b/>
          <w:color w:val="FF0000"/>
          <w:kern w:val="0"/>
          <w:sz w:val="24"/>
          <w:szCs w:val="24"/>
        </w:rPr>
        <w:t>IZBOR POVJERENIKA RADNIKA ZA ZAŠTITU NA RADU</w:t>
      </w:r>
    </w:p>
    <w:p w:rsidR="001C626E" w:rsidRDefault="001C626E" w:rsidP="00E931F7">
      <w:pPr>
        <w:spacing w:after="0"/>
        <w:jc w:val="center"/>
        <w:rPr>
          <w:b/>
          <w:color w:val="FF0000"/>
        </w:rPr>
      </w:pPr>
    </w:p>
    <w:p w:rsidR="001C626E" w:rsidRDefault="001C626E" w:rsidP="004205CE">
      <w:pPr>
        <w:spacing w:after="0"/>
      </w:pPr>
    </w:p>
    <w:p w:rsidR="001C626E" w:rsidRPr="004F6185" w:rsidRDefault="001C626E" w:rsidP="004205CE">
      <w:pPr>
        <w:spacing w:after="0"/>
      </w:pPr>
    </w:p>
    <w:p w:rsidR="001C626E" w:rsidRDefault="001C626E" w:rsidP="004205CE">
      <w:r w:rsidRPr="00E454C8">
        <w:rPr>
          <w:color w:val="auto"/>
          <w:kern w:val="0"/>
          <w:sz w:val="24"/>
          <w:szCs w:val="24"/>
        </w:rPr>
        <w:t>Potpisom na ovoj izjavi dajem pristanak na uvrštenje u Listu kandidata za izbor Povjerenika radnika za zaštitu na radu</w:t>
      </w:r>
      <w:r>
        <w:rPr>
          <w:color w:val="auto"/>
          <w:kern w:val="0"/>
          <w:sz w:val="24"/>
          <w:szCs w:val="24"/>
        </w:rPr>
        <w:t xml:space="preserve">. </w:t>
      </w:r>
      <w:r>
        <w:t xml:space="preserve"> </w:t>
      </w:r>
    </w:p>
    <w:p w:rsidR="001C626E" w:rsidRDefault="001C626E" w:rsidP="004205C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4253"/>
        <w:gridCol w:w="3402"/>
      </w:tblGrid>
      <w:tr w:rsidR="001C626E" w:rsidTr="0098416B">
        <w:tc>
          <w:tcPr>
            <w:tcW w:w="1129" w:type="dxa"/>
          </w:tcPr>
          <w:p w:rsidR="001C626E" w:rsidRPr="0098416B" w:rsidRDefault="001C626E" w:rsidP="0098416B">
            <w:pPr>
              <w:spacing w:after="0" w:line="269" w:lineRule="auto"/>
              <w:rPr>
                <w:b/>
              </w:rPr>
            </w:pPr>
            <w:r w:rsidRPr="0098416B">
              <w:rPr>
                <w:b/>
              </w:rPr>
              <w:t>Redni</w:t>
            </w:r>
          </w:p>
          <w:p w:rsidR="001C626E" w:rsidRPr="0098416B" w:rsidRDefault="001C626E" w:rsidP="0098416B">
            <w:pPr>
              <w:spacing w:after="0" w:line="269" w:lineRule="auto"/>
              <w:rPr>
                <w:b/>
              </w:rPr>
            </w:pPr>
            <w:r w:rsidRPr="0098416B">
              <w:rPr>
                <w:b/>
              </w:rPr>
              <w:t>broj</w:t>
            </w:r>
          </w:p>
        </w:tc>
        <w:tc>
          <w:tcPr>
            <w:tcW w:w="4253" w:type="dxa"/>
          </w:tcPr>
          <w:p w:rsidR="001C626E" w:rsidRPr="0098416B" w:rsidRDefault="001C626E" w:rsidP="0098416B">
            <w:pPr>
              <w:spacing w:after="0" w:line="269" w:lineRule="auto"/>
              <w:rPr>
                <w:b/>
              </w:rPr>
            </w:pPr>
            <w:r w:rsidRPr="0098416B">
              <w:rPr>
                <w:b/>
              </w:rPr>
              <w:t>Ime i prezime</w:t>
            </w:r>
          </w:p>
        </w:tc>
        <w:tc>
          <w:tcPr>
            <w:tcW w:w="3402" w:type="dxa"/>
          </w:tcPr>
          <w:p w:rsidR="001C626E" w:rsidRPr="0098416B" w:rsidRDefault="001C626E" w:rsidP="0098416B">
            <w:pPr>
              <w:spacing w:after="0" w:line="269" w:lineRule="auto"/>
              <w:rPr>
                <w:b/>
              </w:rPr>
            </w:pPr>
            <w:r w:rsidRPr="0098416B">
              <w:rPr>
                <w:b/>
              </w:rPr>
              <w:t>Potpis</w:t>
            </w:r>
          </w:p>
        </w:tc>
      </w:tr>
      <w:tr w:rsidR="001C626E" w:rsidTr="0098416B">
        <w:tc>
          <w:tcPr>
            <w:tcW w:w="1129" w:type="dxa"/>
          </w:tcPr>
          <w:p w:rsidR="001C626E" w:rsidRPr="0098416B" w:rsidRDefault="001C626E" w:rsidP="0045648F">
            <w:pPr>
              <w:rPr>
                <w:color w:val="auto"/>
              </w:rPr>
            </w:pPr>
            <w:r>
              <w:t xml:space="preserve"> </w:t>
            </w:r>
            <w:r w:rsidRPr="0098416B">
              <w:rPr>
                <w:color w:val="auto"/>
              </w:rPr>
              <w:t>Upišite redni broj</w:t>
            </w:r>
          </w:p>
        </w:tc>
        <w:tc>
          <w:tcPr>
            <w:tcW w:w="4253" w:type="dxa"/>
          </w:tcPr>
          <w:p w:rsidR="001C626E" w:rsidRDefault="001C626E" w:rsidP="0045648F">
            <w:r>
              <w:t>Upišite ime i prezime</w:t>
            </w:r>
          </w:p>
        </w:tc>
        <w:tc>
          <w:tcPr>
            <w:tcW w:w="3402" w:type="dxa"/>
          </w:tcPr>
          <w:p w:rsidR="001C626E" w:rsidRDefault="001C626E" w:rsidP="004205CE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  <w:tr w:rsidR="001C626E" w:rsidTr="0098416B">
        <w:tc>
          <w:tcPr>
            <w:tcW w:w="1129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4253" w:type="dxa"/>
          </w:tcPr>
          <w:p w:rsidR="001C626E" w:rsidRDefault="001C626E" w:rsidP="0045648F">
            <w:r>
              <w:t xml:space="preserve"> </w:t>
            </w:r>
          </w:p>
        </w:tc>
        <w:tc>
          <w:tcPr>
            <w:tcW w:w="3402" w:type="dxa"/>
          </w:tcPr>
          <w:p w:rsidR="001C626E" w:rsidRDefault="001C626E" w:rsidP="0045648F"/>
        </w:tc>
      </w:tr>
    </w:tbl>
    <w:p w:rsidR="001C626E" w:rsidRPr="00B72EDC" w:rsidRDefault="001C626E" w:rsidP="00B72EDC">
      <w:r>
        <w:t>Nastavak tablice na sljedećoj stranici</w:t>
      </w:r>
      <w:r>
        <w:rPr>
          <w:rStyle w:val="FootnoteReference"/>
        </w:rPr>
        <w:footnoteReference w:id="1"/>
      </w:r>
    </w:p>
    <w:sectPr w:rsidR="001C626E" w:rsidRPr="00B72EDC" w:rsidSect="00F46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26E" w:rsidRDefault="001C626E" w:rsidP="00ED1091">
      <w:pPr>
        <w:spacing w:after="0" w:line="240" w:lineRule="auto"/>
      </w:pPr>
      <w:r>
        <w:separator/>
      </w:r>
    </w:p>
  </w:endnote>
  <w:endnote w:type="continuationSeparator" w:id="0">
    <w:p w:rsidR="001C626E" w:rsidRDefault="001C626E" w:rsidP="00E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26E" w:rsidRDefault="001C626E" w:rsidP="00ED1091">
      <w:pPr>
        <w:spacing w:after="0" w:line="240" w:lineRule="auto"/>
      </w:pPr>
      <w:r>
        <w:separator/>
      </w:r>
    </w:p>
  </w:footnote>
  <w:footnote w:type="continuationSeparator" w:id="0">
    <w:p w:rsidR="001C626E" w:rsidRDefault="001C626E" w:rsidP="00ED1091">
      <w:pPr>
        <w:spacing w:after="0" w:line="240" w:lineRule="auto"/>
      </w:pPr>
      <w:r>
        <w:continuationSeparator/>
      </w:r>
    </w:p>
  </w:footnote>
  <w:footnote w:id="1">
    <w:p w:rsidR="001C626E" w:rsidRDefault="001C626E">
      <w:pPr>
        <w:pStyle w:val="FootnoteText"/>
      </w:pPr>
      <w:r>
        <w:rPr>
          <w:rStyle w:val="FootnoteReference"/>
        </w:rPr>
        <w:footnoteRef/>
      </w:r>
      <w:r>
        <w:t xml:space="preserve"> U slučaju popisa duljeg nego što je u ovom e-obrascu, izrađeni nastavak tablice je sastavni dio ovog obrasca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16B70"/>
    <w:rsid w:val="001475E4"/>
    <w:rsid w:val="00176C4B"/>
    <w:rsid w:val="00181FA6"/>
    <w:rsid w:val="001B2A2E"/>
    <w:rsid w:val="001C626E"/>
    <w:rsid w:val="001D1B3E"/>
    <w:rsid w:val="00201303"/>
    <w:rsid w:val="00221664"/>
    <w:rsid w:val="00251BE0"/>
    <w:rsid w:val="00263230"/>
    <w:rsid w:val="002C2EFC"/>
    <w:rsid w:val="00307BF6"/>
    <w:rsid w:val="003149A2"/>
    <w:rsid w:val="004205CE"/>
    <w:rsid w:val="0045648F"/>
    <w:rsid w:val="00474C28"/>
    <w:rsid w:val="004E5690"/>
    <w:rsid w:val="004F6185"/>
    <w:rsid w:val="00570CDC"/>
    <w:rsid w:val="005C5B4B"/>
    <w:rsid w:val="005D3FDD"/>
    <w:rsid w:val="006B057F"/>
    <w:rsid w:val="00834BBC"/>
    <w:rsid w:val="008B042D"/>
    <w:rsid w:val="0098416B"/>
    <w:rsid w:val="00A936E2"/>
    <w:rsid w:val="00A97363"/>
    <w:rsid w:val="00B72EDC"/>
    <w:rsid w:val="00B928B3"/>
    <w:rsid w:val="00BC3FC2"/>
    <w:rsid w:val="00C82635"/>
    <w:rsid w:val="00D56DD2"/>
    <w:rsid w:val="00DC04B6"/>
    <w:rsid w:val="00E454C8"/>
    <w:rsid w:val="00E827A0"/>
    <w:rsid w:val="00E931F7"/>
    <w:rsid w:val="00ED1091"/>
    <w:rsid w:val="00F062A3"/>
    <w:rsid w:val="00F330F8"/>
    <w:rsid w:val="00F46E7F"/>
    <w:rsid w:val="00FC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rsid w:val="00ED1091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1091"/>
    <w:rPr>
      <w:rFonts w:ascii="Times New Roman" w:hAnsi="Times New Roman" w:cs="Times New Roman"/>
      <w:color w:val="000000"/>
      <w:kern w:val="28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semiHidden/>
    <w:rsid w:val="00ED109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91</Words>
  <Characters>521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2016-08-08T10:15:00Z</dcterms:created>
  <dcterms:modified xsi:type="dcterms:W3CDTF">2016-08-08T12:09:00Z</dcterms:modified>
</cp:coreProperties>
</file>