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65E" w:rsidRPr="004205CE" w:rsidRDefault="0078465E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11</w:t>
      </w:r>
    </w:p>
    <w:p w:rsidR="0078465E" w:rsidRDefault="0078465E" w:rsidP="00BB0EE6">
      <w:pPr>
        <w:tabs>
          <w:tab w:val="left" w:pos="435"/>
          <w:tab w:val="right" w:pos="9072"/>
        </w:tabs>
      </w:pPr>
    </w:p>
    <w:p w:rsidR="0078465E" w:rsidRDefault="0078465E" w:rsidP="00BB0EE6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78465E" w:rsidTr="007F586E">
        <w:tc>
          <w:tcPr>
            <w:tcW w:w="5807" w:type="dxa"/>
          </w:tcPr>
          <w:p w:rsidR="0078465E" w:rsidRPr="007F586E" w:rsidRDefault="0078465E" w:rsidP="007F586E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7F586E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78465E" w:rsidRDefault="0078465E" w:rsidP="007F586E">
            <w:pPr>
              <w:tabs>
                <w:tab w:val="left" w:pos="435"/>
                <w:tab w:val="right" w:pos="9072"/>
              </w:tabs>
            </w:pPr>
            <w:r w:rsidRPr="007F586E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78465E" w:rsidRDefault="0078465E" w:rsidP="007F586E">
            <w:pPr>
              <w:tabs>
                <w:tab w:val="left" w:pos="435"/>
                <w:tab w:val="right" w:pos="9072"/>
              </w:tabs>
            </w:pPr>
            <w:r w:rsidRPr="007F586E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78465E" w:rsidTr="007F586E">
        <w:tc>
          <w:tcPr>
            <w:tcW w:w="5807" w:type="dxa"/>
          </w:tcPr>
          <w:p w:rsidR="0078465E" w:rsidRPr="007F586E" w:rsidRDefault="0078465E" w:rsidP="007F586E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F586E">
              <w:rPr>
                <w:color w:val="FF0000"/>
              </w:rPr>
              <w:t>___________________________</w:t>
            </w:r>
          </w:p>
          <w:p w:rsidR="0078465E" w:rsidRDefault="0078465E" w:rsidP="007F586E">
            <w:pPr>
              <w:tabs>
                <w:tab w:val="left" w:pos="435"/>
                <w:tab w:val="right" w:pos="9072"/>
              </w:tabs>
            </w:pPr>
            <w:r w:rsidRPr="007F586E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78465E" w:rsidRPr="007F586E" w:rsidRDefault="0078465E" w:rsidP="007F586E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F586E">
              <w:rPr>
                <w:color w:val="FF0000"/>
              </w:rPr>
              <w:t>______________________</w:t>
            </w:r>
          </w:p>
          <w:p w:rsidR="0078465E" w:rsidRDefault="0078465E" w:rsidP="007F586E">
            <w:pPr>
              <w:tabs>
                <w:tab w:val="left" w:pos="435"/>
                <w:tab w:val="right" w:pos="9072"/>
              </w:tabs>
            </w:pPr>
            <w:r w:rsidRPr="007F586E">
              <w:rPr>
                <w:color w:val="FF0000"/>
              </w:rPr>
              <w:t>(mjesto i datum)</w:t>
            </w:r>
          </w:p>
        </w:tc>
      </w:tr>
    </w:tbl>
    <w:p w:rsidR="0078465E" w:rsidRDefault="0078465E" w:rsidP="00BB0EE6">
      <w:pPr>
        <w:tabs>
          <w:tab w:val="left" w:pos="435"/>
          <w:tab w:val="right" w:pos="9072"/>
        </w:tabs>
      </w:pPr>
    </w:p>
    <w:p w:rsidR="0078465E" w:rsidRPr="003F66FD" w:rsidRDefault="0078465E" w:rsidP="004205CE">
      <w:pPr>
        <w:tabs>
          <w:tab w:val="left" w:pos="435"/>
          <w:tab w:val="right" w:pos="9072"/>
        </w:tabs>
        <w:rPr>
          <w:color w:val="auto"/>
        </w:rPr>
      </w:pPr>
      <w:r>
        <w:rPr>
          <w:color w:val="auto"/>
        </w:rPr>
        <w:t xml:space="preserve">Sindikat / skupina radnika </w:t>
      </w:r>
      <w:r w:rsidRPr="003F66FD">
        <w:rPr>
          <w:b/>
          <w:color w:val="auto"/>
          <w:sz w:val="24"/>
          <w:szCs w:val="24"/>
          <w:u w:val="single"/>
        </w:rPr>
        <w:t xml:space="preserve">Klinite ovdje i upišite naziv sindikata </w:t>
      </w:r>
      <w:r>
        <w:rPr>
          <w:b/>
          <w:color w:val="auto"/>
          <w:sz w:val="24"/>
          <w:szCs w:val="24"/>
          <w:u w:val="single"/>
        </w:rPr>
        <w:t xml:space="preserve">/ </w:t>
      </w:r>
      <w:r w:rsidRPr="003F66FD">
        <w:rPr>
          <w:b/>
          <w:color w:val="auto"/>
          <w:sz w:val="24"/>
          <w:szCs w:val="24"/>
          <w:u w:val="single"/>
        </w:rPr>
        <w:t xml:space="preserve"> skupine radnika </w:t>
      </w:r>
      <w:r>
        <w:rPr>
          <w:color w:val="auto"/>
          <w:sz w:val="24"/>
          <w:szCs w:val="24"/>
        </w:rPr>
        <w:t xml:space="preserve"> iz priloženog popisa podnosi</w:t>
      </w:r>
    </w:p>
    <w:p w:rsidR="0078465E" w:rsidRDefault="0078465E" w:rsidP="00E931F7">
      <w:pPr>
        <w:spacing w:after="0"/>
        <w:jc w:val="center"/>
        <w:rPr>
          <w:b/>
          <w:color w:val="FF0000"/>
        </w:rPr>
      </w:pPr>
      <w:r w:rsidRPr="00E454C8">
        <w:rPr>
          <w:b/>
          <w:color w:val="FF0000"/>
          <w:kern w:val="0"/>
          <w:sz w:val="24"/>
          <w:szCs w:val="24"/>
        </w:rPr>
        <w:t>LISTU KANDIDATA ZA POVJERENIKA RADNIKA ZA ZAŠTITU NA RADU</w:t>
      </w:r>
    </w:p>
    <w:p w:rsidR="0078465E" w:rsidRDefault="0078465E" w:rsidP="00E931F7">
      <w:pPr>
        <w:spacing w:after="0"/>
        <w:jc w:val="center"/>
        <w:rPr>
          <w:b/>
          <w:color w:val="FF0000"/>
        </w:rPr>
      </w:pPr>
    </w:p>
    <w:p w:rsidR="0078465E" w:rsidRPr="004F6185" w:rsidRDefault="0078465E" w:rsidP="004205CE">
      <w:pPr>
        <w:spacing w:after="0"/>
      </w:pPr>
    </w:p>
    <w:p w:rsidR="0078465E" w:rsidRDefault="0078465E" w:rsidP="004205CE">
      <w:r>
        <w:rPr>
          <w:color w:val="auto"/>
          <w:kern w:val="0"/>
          <w:sz w:val="24"/>
          <w:szCs w:val="24"/>
        </w:rPr>
        <w:t>Nositelj Liste je:</w:t>
      </w:r>
      <w:r>
        <w:t xml:space="preserve">  </w:t>
      </w:r>
      <w:r w:rsidRPr="00181FA6">
        <w:rPr>
          <w:b/>
          <w:sz w:val="24"/>
          <w:szCs w:val="24"/>
        </w:rPr>
        <w:t xml:space="preserve">Kliknite ovdje i upišite </w:t>
      </w:r>
      <w:r>
        <w:rPr>
          <w:b/>
          <w:sz w:val="24"/>
          <w:szCs w:val="24"/>
        </w:rPr>
        <w:t xml:space="preserve">ukupan broj radnika </w:t>
      </w:r>
      <w:r>
        <w:t xml:space="preserve">                 . </w:t>
      </w:r>
    </w:p>
    <w:p w:rsidR="0078465E" w:rsidRDefault="0078465E" w:rsidP="004205CE">
      <w:r>
        <w:t>Kandidati za Povjerenika radnika za zaštitu na radu 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5"/>
        <w:gridCol w:w="3085"/>
        <w:gridCol w:w="2521"/>
        <w:gridCol w:w="2251"/>
      </w:tblGrid>
      <w:tr w:rsidR="0078465E" w:rsidTr="007F586E">
        <w:tc>
          <w:tcPr>
            <w:tcW w:w="1205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Redni</w:t>
            </w:r>
          </w:p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broj</w:t>
            </w:r>
          </w:p>
        </w:tc>
        <w:tc>
          <w:tcPr>
            <w:tcW w:w="3085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Ime i prezime</w:t>
            </w:r>
          </w:p>
        </w:tc>
        <w:tc>
          <w:tcPr>
            <w:tcW w:w="2521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OIB</w:t>
            </w:r>
          </w:p>
        </w:tc>
        <w:tc>
          <w:tcPr>
            <w:tcW w:w="2251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Ustrojstveni dio u kojem radi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Upišiteredni broj </w:t>
            </w:r>
          </w:p>
        </w:tc>
        <w:tc>
          <w:tcPr>
            <w:tcW w:w="3085" w:type="dxa"/>
          </w:tcPr>
          <w:p w:rsidR="0078465E" w:rsidRDefault="0078465E" w:rsidP="003F66FD">
            <w:r>
              <w:t>Upišite ime i prezime</w:t>
            </w:r>
          </w:p>
        </w:tc>
        <w:tc>
          <w:tcPr>
            <w:tcW w:w="2521" w:type="dxa"/>
          </w:tcPr>
          <w:p w:rsidR="0078465E" w:rsidRDefault="0078465E" w:rsidP="003F66FD">
            <w:r>
              <w:t>Upišite OIB</w:t>
            </w:r>
          </w:p>
        </w:tc>
        <w:tc>
          <w:tcPr>
            <w:tcW w:w="2251" w:type="dxa"/>
          </w:tcPr>
          <w:p w:rsidR="0078465E" w:rsidRDefault="0078465E" w:rsidP="003F66FD">
            <w:r>
              <w:t>Upišite naziv ustrojstvene jedinice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3F66FD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3F66FD">
            <w:r>
              <w:t xml:space="preserve"> </w:t>
            </w:r>
          </w:p>
        </w:tc>
      </w:tr>
    </w:tbl>
    <w:p w:rsidR="0078465E" w:rsidRDefault="0078465E" w:rsidP="004205CE">
      <w:pPr>
        <w:spacing w:after="0"/>
        <w:jc w:val="center"/>
        <w:rPr>
          <w:b/>
          <w:color w:val="FF0000"/>
        </w:rPr>
      </w:pPr>
    </w:p>
    <w:p w:rsidR="0078465E" w:rsidRDefault="0078465E" w:rsidP="004205CE">
      <w:pPr>
        <w:spacing w:after="0"/>
        <w:jc w:val="center"/>
        <w:rPr>
          <w:b/>
          <w:color w:val="FF0000"/>
        </w:rPr>
      </w:pPr>
    </w:p>
    <w:p w:rsidR="0078465E" w:rsidRDefault="0078465E" w:rsidP="003F66FD">
      <w:r>
        <w:t>Kandidati za zamjenike Povjerenika radnika za zaštitu na radu 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5"/>
        <w:gridCol w:w="3085"/>
        <w:gridCol w:w="2521"/>
        <w:gridCol w:w="2251"/>
      </w:tblGrid>
      <w:tr w:rsidR="0078465E" w:rsidTr="007F586E">
        <w:tc>
          <w:tcPr>
            <w:tcW w:w="1205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Redni</w:t>
            </w:r>
          </w:p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broj</w:t>
            </w:r>
          </w:p>
        </w:tc>
        <w:tc>
          <w:tcPr>
            <w:tcW w:w="3085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Ime i prezime</w:t>
            </w:r>
          </w:p>
        </w:tc>
        <w:tc>
          <w:tcPr>
            <w:tcW w:w="2521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OIB</w:t>
            </w:r>
          </w:p>
        </w:tc>
        <w:tc>
          <w:tcPr>
            <w:tcW w:w="2251" w:type="dxa"/>
          </w:tcPr>
          <w:p w:rsidR="0078465E" w:rsidRPr="007F586E" w:rsidRDefault="0078465E" w:rsidP="007F586E">
            <w:pPr>
              <w:spacing w:after="0" w:line="269" w:lineRule="auto"/>
              <w:rPr>
                <w:b/>
              </w:rPr>
            </w:pPr>
            <w:r w:rsidRPr="007F586E">
              <w:rPr>
                <w:b/>
              </w:rPr>
              <w:t>Ustrojstveni dio u kojem radi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Upišiteredni broj </w:t>
            </w:r>
          </w:p>
        </w:tc>
        <w:tc>
          <w:tcPr>
            <w:tcW w:w="3085" w:type="dxa"/>
          </w:tcPr>
          <w:p w:rsidR="0078465E" w:rsidRDefault="0078465E" w:rsidP="00BC3032">
            <w:r>
              <w:t>Upišite ime i prezime</w:t>
            </w:r>
          </w:p>
        </w:tc>
        <w:tc>
          <w:tcPr>
            <w:tcW w:w="2521" w:type="dxa"/>
          </w:tcPr>
          <w:p w:rsidR="0078465E" w:rsidRDefault="0078465E" w:rsidP="00BC3032">
            <w:r>
              <w:t>Upišite OIB</w:t>
            </w:r>
          </w:p>
        </w:tc>
        <w:tc>
          <w:tcPr>
            <w:tcW w:w="2251" w:type="dxa"/>
          </w:tcPr>
          <w:p w:rsidR="0078465E" w:rsidRDefault="0078465E" w:rsidP="00BC3032">
            <w:r>
              <w:t>Upišite naziv ustrojstvene jedinice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  <w:tr w:rsidR="0078465E" w:rsidTr="007F586E">
        <w:tc>
          <w:tcPr>
            <w:tcW w:w="120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3085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521" w:type="dxa"/>
          </w:tcPr>
          <w:p w:rsidR="0078465E" w:rsidRDefault="0078465E" w:rsidP="00BC3032">
            <w:r>
              <w:t xml:space="preserve"> </w:t>
            </w:r>
          </w:p>
        </w:tc>
        <w:tc>
          <w:tcPr>
            <w:tcW w:w="2251" w:type="dxa"/>
          </w:tcPr>
          <w:p w:rsidR="0078465E" w:rsidRDefault="0078465E" w:rsidP="00BC3032">
            <w:r>
              <w:t xml:space="preserve"> </w:t>
            </w:r>
          </w:p>
        </w:tc>
      </w:tr>
    </w:tbl>
    <w:p w:rsidR="0078465E" w:rsidRDefault="0078465E" w:rsidP="003F66FD"/>
    <w:p w:rsidR="0078465E" w:rsidRPr="003F66FD" w:rsidRDefault="0078465E" w:rsidP="003F66FD">
      <w:pPr>
        <w:spacing w:after="0"/>
        <w:rPr>
          <w:color w:val="auto"/>
        </w:rPr>
      </w:pPr>
      <w:r w:rsidRPr="003F66FD">
        <w:rPr>
          <w:color w:val="auto"/>
        </w:rPr>
        <w:t>Ovoj Listi</w:t>
      </w:r>
      <w:r>
        <w:rPr>
          <w:color w:val="auto"/>
        </w:rPr>
        <w:t xml:space="preserve"> </w:t>
      </w:r>
      <w:r w:rsidRPr="003F66FD">
        <w:rPr>
          <w:color w:val="auto"/>
        </w:rPr>
        <w:t>kandidata priložena je Izjava o pristanku na uvrštenje u Listu kandidata.</w:t>
      </w:r>
    </w:p>
    <w:p w:rsidR="0078465E" w:rsidRDefault="0078465E" w:rsidP="004205CE">
      <w:pPr>
        <w:spacing w:after="0"/>
        <w:jc w:val="center"/>
        <w:rPr>
          <w:b/>
          <w:color w:val="FF0000"/>
        </w:rPr>
      </w:pPr>
    </w:p>
    <w:p w:rsidR="0078465E" w:rsidRDefault="0078465E" w:rsidP="001B1C1D">
      <w:pPr>
        <w:spacing w:after="0"/>
        <w:rPr>
          <w:b/>
          <w:color w:val="FF0000"/>
        </w:rPr>
      </w:pPr>
    </w:p>
    <w:tbl>
      <w:tblPr>
        <w:tblW w:w="0" w:type="auto"/>
        <w:tblLook w:val="00A0"/>
      </w:tblPr>
      <w:tblGrid>
        <w:gridCol w:w="4815"/>
        <w:gridCol w:w="4247"/>
      </w:tblGrid>
      <w:tr w:rsidR="0078465E" w:rsidTr="007F586E">
        <w:tc>
          <w:tcPr>
            <w:tcW w:w="4815" w:type="dxa"/>
          </w:tcPr>
          <w:p w:rsidR="0078465E" w:rsidRPr="007F586E" w:rsidRDefault="0078465E" w:rsidP="007F586E">
            <w:pPr>
              <w:spacing w:after="0"/>
              <w:rPr>
                <w:b/>
                <w:color w:val="FF0000"/>
              </w:rPr>
            </w:pPr>
          </w:p>
        </w:tc>
        <w:tc>
          <w:tcPr>
            <w:tcW w:w="4247" w:type="dxa"/>
          </w:tcPr>
          <w:p w:rsidR="0078465E" w:rsidRPr="007F586E" w:rsidRDefault="0078465E" w:rsidP="007F586E">
            <w:pPr>
              <w:spacing w:after="0"/>
              <w:rPr>
                <w:color w:val="FF0000"/>
                <w:sz w:val="24"/>
                <w:szCs w:val="24"/>
              </w:rPr>
            </w:pPr>
            <w:r w:rsidRPr="007F586E">
              <w:rPr>
                <w:color w:val="FF0000"/>
                <w:sz w:val="24"/>
                <w:szCs w:val="24"/>
              </w:rPr>
              <w:t>ZA SINDIKAT / SKUPINU RADNIKA</w:t>
            </w:r>
          </w:p>
          <w:p w:rsidR="0078465E" w:rsidRPr="007F586E" w:rsidRDefault="0078465E" w:rsidP="007F586E">
            <w:pPr>
              <w:spacing w:after="0"/>
              <w:rPr>
                <w:color w:val="FF0000"/>
                <w:sz w:val="24"/>
                <w:szCs w:val="24"/>
              </w:rPr>
            </w:pPr>
          </w:p>
          <w:p w:rsidR="0078465E" w:rsidRPr="007F586E" w:rsidRDefault="0078465E" w:rsidP="007F586E">
            <w:pPr>
              <w:spacing w:after="0"/>
              <w:rPr>
                <w:color w:val="FF0000"/>
                <w:sz w:val="24"/>
                <w:szCs w:val="24"/>
              </w:rPr>
            </w:pPr>
          </w:p>
        </w:tc>
      </w:tr>
      <w:tr w:rsidR="0078465E" w:rsidTr="007F586E">
        <w:tc>
          <w:tcPr>
            <w:tcW w:w="4815" w:type="dxa"/>
          </w:tcPr>
          <w:p w:rsidR="0078465E" w:rsidRPr="007F586E" w:rsidRDefault="0078465E" w:rsidP="007F586E">
            <w:pPr>
              <w:spacing w:after="0"/>
              <w:rPr>
                <w:b/>
                <w:color w:val="FF0000"/>
              </w:rPr>
            </w:pPr>
          </w:p>
        </w:tc>
        <w:tc>
          <w:tcPr>
            <w:tcW w:w="4247" w:type="dxa"/>
          </w:tcPr>
          <w:p w:rsidR="0078465E" w:rsidRPr="007F586E" w:rsidRDefault="0078465E" w:rsidP="007F586E">
            <w:pPr>
              <w:spacing w:after="0"/>
              <w:rPr>
                <w:b/>
                <w:color w:val="FF0000"/>
              </w:rPr>
            </w:pPr>
            <w:r w:rsidRPr="007F586E">
              <w:rPr>
                <w:b/>
                <w:color w:val="FF0000"/>
              </w:rPr>
              <w:t>____________________________________</w:t>
            </w:r>
          </w:p>
        </w:tc>
      </w:tr>
    </w:tbl>
    <w:p w:rsidR="0078465E" w:rsidRDefault="0078465E" w:rsidP="001B1C1D">
      <w:pPr>
        <w:spacing w:after="0"/>
        <w:rPr>
          <w:b/>
          <w:color w:val="FF0000"/>
        </w:rPr>
      </w:pPr>
    </w:p>
    <w:sectPr w:rsidR="0078465E" w:rsidSect="00D70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5E" w:rsidRDefault="0078465E" w:rsidP="00ED1091">
      <w:pPr>
        <w:spacing w:after="0" w:line="240" w:lineRule="auto"/>
      </w:pPr>
      <w:r>
        <w:separator/>
      </w:r>
    </w:p>
  </w:endnote>
  <w:endnote w:type="continuationSeparator" w:id="0">
    <w:p w:rsidR="0078465E" w:rsidRDefault="0078465E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5E" w:rsidRDefault="0078465E" w:rsidP="00ED1091">
      <w:pPr>
        <w:spacing w:after="0" w:line="240" w:lineRule="auto"/>
      </w:pPr>
      <w:r>
        <w:separator/>
      </w:r>
    </w:p>
  </w:footnote>
  <w:footnote w:type="continuationSeparator" w:id="0">
    <w:p w:rsidR="0078465E" w:rsidRDefault="0078465E" w:rsidP="00ED1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5052F"/>
    <w:rsid w:val="000C7E08"/>
    <w:rsid w:val="00116B70"/>
    <w:rsid w:val="00176C4B"/>
    <w:rsid w:val="00181FA6"/>
    <w:rsid w:val="001B1C1D"/>
    <w:rsid w:val="001B2265"/>
    <w:rsid w:val="001D1B3E"/>
    <w:rsid w:val="00201303"/>
    <w:rsid w:val="00221664"/>
    <w:rsid w:val="00251BE0"/>
    <w:rsid w:val="00263230"/>
    <w:rsid w:val="00307BF6"/>
    <w:rsid w:val="003F66FD"/>
    <w:rsid w:val="004205CE"/>
    <w:rsid w:val="0045648F"/>
    <w:rsid w:val="004655F9"/>
    <w:rsid w:val="004C4D0E"/>
    <w:rsid w:val="004E5690"/>
    <w:rsid w:val="004F6185"/>
    <w:rsid w:val="005B6DD1"/>
    <w:rsid w:val="006B057F"/>
    <w:rsid w:val="0072332B"/>
    <w:rsid w:val="007316E2"/>
    <w:rsid w:val="0078465E"/>
    <w:rsid w:val="007A5A42"/>
    <w:rsid w:val="007F586E"/>
    <w:rsid w:val="00834BBC"/>
    <w:rsid w:val="008B042D"/>
    <w:rsid w:val="00957CD2"/>
    <w:rsid w:val="00B928B3"/>
    <w:rsid w:val="00BA6512"/>
    <w:rsid w:val="00BB0EE6"/>
    <w:rsid w:val="00BC3032"/>
    <w:rsid w:val="00C82635"/>
    <w:rsid w:val="00C9026C"/>
    <w:rsid w:val="00D56DD2"/>
    <w:rsid w:val="00D7026A"/>
    <w:rsid w:val="00DC04B6"/>
    <w:rsid w:val="00E454C8"/>
    <w:rsid w:val="00E931F7"/>
    <w:rsid w:val="00ED1091"/>
    <w:rsid w:val="00F062A3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182</Words>
  <Characters>1040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2016-08-08T10:16:00Z</dcterms:created>
  <dcterms:modified xsi:type="dcterms:W3CDTF">2016-08-08T10:53:00Z</dcterms:modified>
</cp:coreProperties>
</file>