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E67" w:rsidRPr="004205CE" w:rsidRDefault="00426E67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10</w:t>
      </w:r>
    </w:p>
    <w:p w:rsidR="00426E67" w:rsidRDefault="00426E67" w:rsidP="004205CE">
      <w:pPr>
        <w:tabs>
          <w:tab w:val="left" w:pos="435"/>
          <w:tab w:val="right" w:pos="9072"/>
        </w:tabs>
      </w:pPr>
    </w:p>
    <w:p w:rsidR="00426E67" w:rsidRDefault="00426E67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426E67" w:rsidTr="00EC6FBC">
        <w:tc>
          <w:tcPr>
            <w:tcW w:w="5807" w:type="dxa"/>
          </w:tcPr>
          <w:p w:rsidR="00426E67" w:rsidRPr="00EC6FBC" w:rsidRDefault="00426E67" w:rsidP="00EC6FBC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EC6FBC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426E67" w:rsidRDefault="00426E67" w:rsidP="00EC6FBC">
            <w:pPr>
              <w:tabs>
                <w:tab w:val="left" w:pos="435"/>
                <w:tab w:val="right" w:pos="9072"/>
              </w:tabs>
            </w:pPr>
            <w:r w:rsidRPr="00EC6FBC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426E67" w:rsidRDefault="00426E67" w:rsidP="00EC6FBC">
            <w:pPr>
              <w:tabs>
                <w:tab w:val="left" w:pos="435"/>
                <w:tab w:val="right" w:pos="9072"/>
              </w:tabs>
            </w:pPr>
            <w:r w:rsidRPr="00EC6FBC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426E67" w:rsidTr="00EC6FBC">
        <w:tc>
          <w:tcPr>
            <w:tcW w:w="5807" w:type="dxa"/>
          </w:tcPr>
          <w:p w:rsidR="00426E67" w:rsidRPr="00EC6FBC" w:rsidRDefault="00426E67" w:rsidP="00EC6FBC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EC6FBC">
              <w:rPr>
                <w:color w:val="FF0000"/>
              </w:rPr>
              <w:t>___________________________</w:t>
            </w:r>
          </w:p>
          <w:p w:rsidR="00426E67" w:rsidRDefault="00426E67" w:rsidP="00EC6FBC">
            <w:pPr>
              <w:tabs>
                <w:tab w:val="left" w:pos="435"/>
                <w:tab w:val="right" w:pos="9072"/>
              </w:tabs>
            </w:pPr>
            <w:r w:rsidRPr="00EC6FBC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426E67" w:rsidRPr="00EC6FBC" w:rsidRDefault="00426E67" w:rsidP="00EC6FBC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EC6FBC">
              <w:rPr>
                <w:color w:val="FF0000"/>
              </w:rPr>
              <w:t>________________________</w:t>
            </w:r>
          </w:p>
          <w:p w:rsidR="00426E67" w:rsidRDefault="00426E67" w:rsidP="00EC6FBC">
            <w:pPr>
              <w:tabs>
                <w:tab w:val="left" w:pos="435"/>
                <w:tab w:val="right" w:pos="9072"/>
              </w:tabs>
            </w:pPr>
            <w:r w:rsidRPr="00EC6FBC">
              <w:rPr>
                <w:color w:val="FF0000"/>
              </w:rPr>
              <w:t>(mjesto i datum)</w:t>
            </w:r>
          </w:p>
        </w:tc>
      </w:tr>
    </w:tbl>
    <w:p w:rsidR="00426E67" w:rsidRDefault="00426E67" w:rsidP="004205CE">
      <w:pPr>
        <w:tabs>
          <w:tab w:val="left" w:pos="435"/>
          <w:tab w:val="right" w:pos="9072"/>
        </w:tabs>
      </w:pPr>
    </w:p>
    <w:p w:rsidR="00426E67" w:rsidRDefault="00426E67" w:rsidP="004205CE">
      <w:r>
        <w:t>Izborni odbor do</w:t>
      </w:r>
      <w:r w:rsidRPr="004F6185">
        <w:t>nosi</w:t>
      </w:r>
    </w:p>
    <w:p w:rsidR="00426E67" w:rsidRPr="004F6185" w:rsidRDefault="00426E67" w:rsidP="004205CE"/>
    <w:p w:rsidR="00426E67" w:rsidRDefault="00426E67" w:rsidP="004E470E">
      <w:pPr>
        <w:pStyle w:val="NoSpacing"/>
        <w:jc w:val="center"/>
        <w:rPr>
          <w:b/>
          <w:color w:val="FF0000"/>
          <w:sz w:val="24"/>
          <w:szCs w:val="24"/>
        </w:rPr>
      </w:pPr>
      <w:r w:rsidRPr="00E454C8">
        <w:rPr>
          <w:b/>
          <w:color w:val="FF0000"/>
          <w:sz w:val="24"/>
          <w:szCs w:val="24"/>
        </w:rPr>
        <w:t xml:space="preserve">ODLUKU </w:t>
      </w:r>
    </w:p>
    <w:p w:rsidR="00426E67" w:rsidRPr="00A35B7A" w:rsidRDefault="00426E67" w:rsidP="004E470E">
      <w:pPr>
        <w:pStyle w:val="NoSpacing"/>
        <w:jc w:val="center"/>
        <w:rPr>
          <w:b/>
          <w:color w:val="FF0000"/>
        </w:rPr>
      </w:pPr>
      <w:r w:rsidRPr="00E454C8">
        <w:rPr>
          <w:b/>
          <w:color w:val="FF0000"/>
          <w:sz w:val="24"/>
          <w:szCs w:val="24"/>
        </w:rPr>
        <w:t>O IMENOVANJU BIRAČKOG ODBORA BR</w:t>
      </w:r>
      <w:r>
        <w:rPr>
          <w:b/>
          <w:color w:val="FF0000"/>
          <w:sz w:val="24"/>
          <w:szCs w:val="24"/>
        </w:rPr>
        <w:t xml:space="preserve">. </w:t>
      </w:r>
      <w:r w:rsidRPr="00301769">
        <w:rPr>
          <w:b/>
          <w:color w:val="FF0000"/>
          <w:sz w:val="24"/>
          <w:szCs w:val="24"/>
        </w:rPr>
        <w:t>Kliknite i upišite broj</w:t>
      </w:r>
    </w:p>
    <w:p w:rsidR="00426E67" w:rsidRDefault="00426E67" w:rsidP="00982EA8">
      <w:pPr>
        <w:spacing w:after="0"/>
        <w:jc w:val="center"/>
        <w:rPr>
          <w:b/>
          <w:color w:val="FF0000"/>
        </w:rPr>
      </w:pPr>
    </w:p>
    <w:p w:rsidR="00426E67" w:rsidRPr="008D0081" w:rsidRDefault="00426E67" w:rsidP="00982EA8">
      <w:pPr>
        <w:spacing w:after="0"/>
        <w:jc w:val="center"/>
        <w:rPr>
          <w:b/>
          <w:color w:val="FF0000"/>
        </w:rPr>
      </w:pPr>
    </w:p>
    <w:p w:rsidR="00426E67" w:rsidRPr="00E422A7" w:rsidRDefault="00426E67" w:rsidP="004205CE">
      <w:pPr>
        <w:spacing w:after="0"/>
        <w:jc w:val="center"/>
        <w:rPr>
          <w:b/>
          <w:color w:val="FF0000"/>
        </w:rPr>
      </w:pPr>
    </w:p>
    <w:p w:rsidR="00426E67" w:rsidRDefault="00426E67" w:rsidP="00301769">
      <w:pPr>
        <w:pStyle w:val="NoSpacing"/>
      </w:pPr>
      <w:r w:rsidRPr="00301769">
        <w:rPr>
          <w:sz w:val="20"/>
          <w:szCs w:val="20"/>
        </w:rPr>
        <w:t>Glasovanje na izborima Povjerenika radnika za zaštitu na radu  na biračkom</w:t>
      </w:r>
      <w:r>
        <w:rPr>
          <w:sz w:val="20"/>
          <w:szCs w:val="20"/>
        </w:rPr>
        <w:t>e</w:t>
      </w:r>
      <w:r w:rsidRPr="00301769">
        <w:rPr>
          <w:sz w:val="20"/>
          <w:szCs w:val="20"/>
        </w:rPr>
        <w:t xml:space="preserve"> mjestu</w:t>
      </w:r>
      <w:r w:rsidRPr="003A5491">
        <w:rPr>
          <w:sz w:val="20"/>
          <w:szCs w:val="20"/>
        </w:rPr>
        <w:t xml:space="preserve"> </w:t>
      </w:r>
      <w:r>
        <w:t xml:space="preserve"> </w:t>
      </w:r>
      <w:r w:rsidRPr="00982EA8">
        <w:t xml:space="preserve"> </w:t>
      </w:r>
      <w:r w:rsidRPr="00982EA8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naziv biračkog mjesta</w:t>
      </w:r>
      <w:r>
        <w:t xml:space="preserve">    provest će Birački odbor br. </w:t>
      </w:r>
      <w:r w:rsidRPr="00982EA8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broj</w:t>
      </w:r>
      <w:r>
        <w:t xml:space="preserve">    od </w:t>
      </w:r>
      <w:r w:rsidRPr="00982EA8">
        <w:t xml:space="preserve"> </w:t>
      </w:r>
      <w:r w:rsidRPr="00982EA8">
        <w:rPr>
          <w:b/>
          <w:sz w:val="24"/>
          <w:szCs w:val="24"/>
          <w:u w:val="single"/>
        </w:rPr>
        <w:t xml:space="preserve">Kliknite ovdje i upišite </w:t>
      </w:r>
      <w:r>
        <w:rPr>
          <w:b/>
          <w:sz w:val="24"/>
          <w:szCs w:val="24"/>
          <w:u w:val="single"/>
        </w:rPr>
        <w:t>broj</w:t>
      </w:r>
      <w:r>
        <w:t xml:space="preserve">    </w:t>
      </w:r>
      <w:r w:rsidRPr="003A5491">
        <w:t>članova i ist</w:t>
      </w:r>
      <w:r>
        <w:t>og</w:t>
      </w:r>
      <w:r w:rsidRPr="003A5491">
        <w:t xml:space="preserve"> broj</w:t>
      </w:r>
      <w:r>
        <w:t>a</w:t>
      </w:r>
      <w:r w:rsidRPr="003A5491">
        <w:t xml:space="preserve"> njihovih zamjenika</w:t>
      </w:r>
      <w:r w:rsidRPr="00DB2763">
        <w:t xml:space="preserve">. </w:t>
      </w:r>
    </w:p>
    <w:p w:rsidR="00426E67" w:rsidRDefault="00426E67" w:rsidP="004E470E"/>
    <w:tbl>
      <w:tblPr>
        <w:tblW w:w="0" w:type="auto"/>
        <w:tblLook w:val="00A0"/>
      </w:tblPr>
      <w:tblGrid>
        <w:gridCol w:w="4106"/>
        <w:gridCol w:w="4956"/>
      </w:tblGrid>
      <w:tr w:rsidR="00426E67" w:rsidTr="00EC6FBC">
        <w:tc>
          <w:tcPr>
            <w:tcW w:w="4106" w:type="dxa"/>
          </w:tcPr>
          <w:p w:rsidR="00426E67" w:rsidRDefault="00426E67" w:rsidP="00301769">
            <w:r>
              <w:t>Za predsjednika Biračkog odbora imenuje se:</w:t>
            </w:r>
          </w:p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>
            <w:r>
              <w:t>a za njegova/njezinog zamjenika imenuje se:</w:t>
            </w:r>
          </w:p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01769">
            <w:r>
              <w:t>Za ostale članove Biračkog odbora imenuju se:</w:t>
            </w:r>
          </w:p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bookmarkStart w:id="0" w:name="_GoBack"/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bookmarkEnd w:id="0"/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>
            <w:r>
              <w:t>a za njihove zamjenike istim redoslijedom:</w:t>
            </w:r>
          </w:p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,</w:t>
            </w:r>
          </w:p>
        </w:tc>
      </w:tr>
      <w:tr w:rsidR="00426E67" w:rsidTr="00EC6FBC">
        <w:tc>
          <w:tcPr>
            <w:tcW w:w="4106" w:type="dxa"/>
          </w:tcPr>
          <w:p w:rsidR="00426E67" w:rsidRDefault="00426E67" w:rsidP="003A5491"/>
        </w:tc>
        <w:tc>
          <w:tcPr>
            <w:tcW w:w="4956" w:type="dxa"/>
          </w:tcPr>
          <w:p w:rsidR="00426E67" w:rsidRDefault="00426E67" w:rsidP="003A5491">
            <w:r w:rsidRPr="00EC6FBC">
              <w:rPr>
                <w:b/>
                <w:u w:val="single"/>
              </w:rPr>
              <w:t>Kliknite i u</w:t>
            </w:r>
            <w:r w:rsidRPr="00EC6FBC">
              <w:rPr>
                <w:b/>
                <w:color w:val="auto"/>
                <w:u w:val="single"/>
              </w:rPr>
              <w:t>pišite ime i prezime</w:t>
            </w:r>
            <w:r>
              <w:t>.</w:t>
            </w:r>
          </w:p>
        </w:tc>
      </w:tr>
    </w:tbl>
    <w:p w:rsidR="00426E67" w:rsidRDefault="00426E67" w:rsidP="004E470E"/>
    <w:p w:rsidR="00426E67" w:rsidRDefault="00426E67" w:rsidP="003A5491">
      <w:pPr>
        <w:spacing w:after="80" w:line="269" w:lineRule="auto"/>
        <w:jc w:val="both"/>
      </w:pPr>
      <w:r>
        <w:t>Ova Odluka dostavlja se imenovanima.</w:t>
      </w:r>
    </w:p>
    <w:p w:rsidR="00426E67" w:rsidRDefault="00426E67" w:rsidP="004205CE">
      <w:pPr>
        <w:jc w:val="both"/>
      </w:pPr>
      <w:r w:rsidRPr="00301769">
        <w:t>Dužnosti Biračkog odbora propisane su Pravilnikom o postupku izbora radničkog vijeća.</w:t>
      </w:r>
    </w:p>
    <w:p w:rsidR="00426E67" w:rsidRDefault="00426E67" w:rsidP="004205CE">
      <w:pPr>
        <w:jc w:val="both"/>
      </w:pPr>
    </w:p>
    <w:tbl>
      <w:tblPr>
        <w:tblW w:w="0" w:type="auto"/>
        <w:tblLook w:val="00A0"/>
      </w:tblPr>
      <w:tblGrid>
        <w:gridCol w:w="5382"/>
        <w:gridCol w:w="3680"/>
      </w:tblGrid>
      <w:tr w:rsidR="00426E67" w:rsidTr="00EC6FBC">
        <w:tc>
          <w:tcPr>
            <w:tcW w:w="5382" w:type="dxa"/>
          </w:tcPr>
          <w:p w:rsidR="00426E67" w:rsidRDefault="00426E67" w:rsidP="00EC6FBC">
            <w:pPr>
              <w:jc w:val="both"/>
            </w:pPr>
          </w:p>
        </w:tc>
        <w:tc>
          <w:tcPr>
            <w:tcW w:w="3680" w:type="dxa"/>
          </w:tcPr>
          <w:p w:rsidR="00426E67" w:rsidRPr="00EC6FBC" w:rsidRDefault="00426E67" w:rsidP="006B057F">
            <w:pPr>
              <w:rPr>
                <w:color w:val="FF0000"/>
              </w:rPr>
            </w:pPr>
            <w:r w:rsidRPr="00EC6FBC">
              <w:rPr>
                <w:color w:val="FF0000"/>
              </w:rPr>
              <w:t xml:space="preserve">PREDSJEDNIK IZBORNOG ODBORA </w:t>
            </w:r>
          </w:p>
          <w:p w:rsidR="00426E67" w:rsidRPr="00EC6FBC" w:rsidRDefault="00426E67" w:rsidP="006B057F">
            <w:pPr>
              <w:rPr>
                <w:color w:val="FF0000"/>
              </w:rPr>
            </w:pPr>
          </w:p>
          <w:p w:rsidR="00426E67" w:rsidRPr="00EC6FBC" w:rsidRDefault="00426E67" w:rsidP="006B057F">
            <w:pPr>
              <w:rPr>
                <w:color w:val="FF0000"/>
              </w:rPr>
            </w:pPr>
            <w:r w:rsidRPr="00EC6FBC">
              <w:rPr>
                <w:color w:val="FF0000"/>
              </w:rPr>
              <w:t>_________________________________</w:t>
            </w:r>
          </w:p>
          <w:p w:rsidR="00426E67" w:rsidRDefault="00426E67" w:rsidP="006B057F"/>
        </w:tc>
      </w:tr>
      <w:tr w:rsidR="00426E67" w:rsidTr="00EC6FBC">
        <w:tc>
          <w:tcPr>
            <w:tcW w:w="5382" w:type="dxa"/>
          </w:tcPr>
          <w:p w:rsidR="00426E67" w:rsidRDefault="00426E67" w:rsidP="00EC6FBC">
            <w:pPr>
              <w:jc w:val="both"/>
            </w:pPr>
          </w:p>
        </w:tc>
        <w:tc>
          <w:tcPr>
            <w:tcW w:w="3680" w:type="dxa"/>
          </w:tcPr>
          <w:p w:rsidR="00426E67" w:rsidRDefault="00426E67" w:rsidP="00EC6FBC">
            <w:pPr>
              <w:jc w:val="both"/>
            </w:pPr>
          </w:p>
        </w:tc>
      </w:tr>
    </w:tbl>
    <w:p w:rsidR="00426E67" w:rsidRDefault="00426E67" w:rsidP="00982EA8">
      <w:pPr>
        <w:jc w:val="both"/>
      </w:pPr>
    </w:p>
    <w:sectPr w:rsidR="00426E67" w:rsidSect="00483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106AB4"/>
    <w:rsid w:val="00181FA6"/>
    <w:rsid w:val="00251BE0"/>
    <w:rsid w:val="00277D3A"/>
    <w:rsid w:val="00301769"/>
    <w:rsid w:val="00307BF6"/>
    <w:rsid w:val="003A5491"/>
    <w:rsid w:val="004205CE"/>
    <w:rsid w:val="00426E67"/>
    <w:rsid w:val="004834D6"/>
    <w:rsid w:val="004B4383"/>
    <w:rsid w:val="004D50A2"/>
    <w:rsid w:val="004E470E"/>
    <w:rsid w:val="004E5690"/>
    <w:rsid w:val="004F6185"/>
    <w:rsid w:val="006B057F"/>
    <w:rsid w:val="00715F21"/>
    <w:rsid w:val="00834BBC"/>
    <w:rsid w:val="008B042D"/>
    <w:rsid w:val="008D0081"/>
    <w:rsid w:val="008E0153"/>
    <w:rsid w:val="008E65CA"/>
    <w:rsid w:val="00913B33"/>
    <w:rsid w:val="00982EA8"/>
    <w:rsid w:val="009D3BDA"/>
    <w:rsid w:val="00A35B7A"/>
    <w:rsid w:val="00A726EE"/>
    <w:rsid w:val="00D56DD2"/>
    <w:rsid w:val="00DB2763"/>
    <w:rsid w:val="00E422A7"/>
    <w:rsid w:val="00E454C8"/>
    <w:rsid w:val="00EA662A"/>
    <w:rsid w:val="00EC6FBC"/>
    <w:rsid w:val="00F10FE5"/>
    <w:rsid w:val="00F330F8"/>
    <w:rsid w:val="00F41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NoSpacing">
    <w:name w:val="No Spacing"/>
    <w:uiPriority w:val="99"/>
    <w:qFormat/>
    <w:rsid w:val="004E470E"/>
    <w:pPr>
      <w:jc w:val="both"/>
    </w:pPr>
    <w:rPr>
      <w:rFonts w:ascii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228</Words>
  <Characters>1300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2016-08-08T10:16:00Z</dcterms:created>
  <dcterms:modified xsi:type="dcterms:W3CDTF">2016-08-08T10:51:00Z</dcterms:modified>
</cp:coreProperties>
</file>