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14" w:rsidRPr="004205CE" w:rsidRDefault="00674514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7</w:t>
      </w:r>
    </w:p>
    <w:p w:rsidR="00674514" w:rsidRDefault="00674514" w:rsidP="004205CE">
      <w:pPr>
        <w:tabs>
          <w:tab w:val="left" w:pos="435"/>
          <w:tab w:val="right" w:pos="9072"/>
        </w:tabs>
      </w:pPr>
    </w:p>
    <w:p w:rsidR="00674514" w:rsidRDefault="00674514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674514" w:rsidTr="005E3F29">
        <w:tc>
          <w:tcPr>
            <w:tcW w:w="5807" w:type="dxa"/>
          </w:tcPr>
          <w:p w:rsidR="00674514" w:rsidRPr="005E3F29" w:rsidRDefault="00674514" w:rsidP="005E3F29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5E3F29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674514" w:rsidRDefault="00674514" w:rsidP="005E3F29">
            <w:pPr>
              <w:tabs>
                <w:tab w:val="left" w:pos="435"/>
                <w:tab w:val="right" w:pos="9072"/>
              </w:tabs>
            </w:pPr>
            <w:r w:rsidRPr="005E3F29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674514" w:rsidRDefault="00674514" w:rsidP="005E3F29">
            <w:pPr>
              <w:tabs>
                <w:tab w:val="left" w:pos="435"/>
                <w:tab w:val="right" w:pos="9072"/>
              </w:tabs>
            </w:pPr>
            <w:r w:rsidRPr="005E3F29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674514" w:rsidTr="005E3F29">
        <w:tc>
          <w:tcPr>
            <w:tcW w:w="5807" w:type="dxa"/>
          </w:tcPr>
          <w:p w:rsidR="00674514" w:rsidRPr="005E3F29" w:rsidRDefault="00674514" w:rsidP="005E3F29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5E3F29">
              <w:rPr>
                <w:color w:val="FF0000"/>
              </w:rPr>
              <w:t>__________________________</w:t>
            </w:r>
          </w:p>
          <w:p w:rsidR="00674514" w:rsidRDefault="00674514" w:rsidP="005E3F29">
            <w:pPr>
              <w:tabs>
                <w:tab w:val="left" w:pos="435"/>
                <w:tab w:val="right" w:pos="9072"/>
              </w:tabs>
            </w:pPr>
            <w:r w:rsidRPr="005E3F29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674514" w:rsidRPr="005E3F29" w:rsidRDefault="00674514" w:rsidP="005E3F29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5E3F29">
              <w:rPr>
                <w:color w:val="FF0000"/>
              </w:rPr>
              <w:t>____________________</w:t>
            </w:r>
          </w:p>
          <w:p w:rsidR="00674514" w:rsidRDefault="00674514" w:rsidP="005E3F29">
            <w:pPr>
              <w:tabs>
                <w:tab w:val="left" w:pos="435"/>
                <w:tab w:val="right" w:pos="9072"/>
              </w:tabs>
            </w:pPr>
            <w:r w:rsidRPr="005E3F29">
              <w:rPr>
                <w:color w:val="FF0000"/>
              </w:rPr>
              <w:t>(mjesto i datum)</w:t>
            </w:r>
          </w:p>
        </w:tc>
      </w:tr>
    </w:tbl>
    <w:p w:rsidR="00674514" w:rsidRDefault="00674514" w:rsidP="004205CE">
      <w:pPr>
        <w:tabs>
          <w:tab w:val="left" w:pos="435"/>
          <w:tab w:val="right" w:pos="9072"/>
        </w:tabs>
      </w:pPr>
    </w:p>
    <w:p w:rsidR="00674514" w:rsidRDefault="00674514" w:rsidP="004205CE">
      <w:r>
        <w:t>Predsjednik Izbornog odbora do</w:t>
      </w:r>
      <w:r w:rsidRPr="004F6185">
        <w:t>nosi</w:t>
      </w:r>
    </w:p>
    <w:p w:rsidR="00674514" w:rsidRPr="004F6185" w:rsidRDefault="00674514" w:rsidP="004205CE"/>
    <w:p w:rsidR="00674514" w:rsidRPr="00A35B7A" w:rsidRDefault="00674514" w:rsidP="004E470E">
      <w:pPr>
        <w:pStyle w:val="NoSpacing"/>
        <w:jc w:val="center"/>
        <w:rPr>
          <w:b/>
          <w:color w:val="FF0000"/>
        </w:rPr>
      </w:pPr>
      <w:r w:rsidRPr="00A35B7A">
        <w:rPr>
          <w:b/>
          <w:color w:val="FF0000"/>
        </w:rPr>
        <w:t xml:space="preserve">ODLUKU O RASPISIVANJU IZVANREDNIH </w:t>
      </w:r>
    </w:p>
    <w:p w:rsidR="00674514" w:rsidRPr="00A35B7A" w:rsidRDefault="00674514" w:rsidP="004E470E">
      <w:pPr>
        <w:pStyle w:val="NoSpacing"/>
        <w:jc w:val="center"/>
        <w:rPr>
          <w:b/>
          <w:color w:val="FF0000"/>
        </w:rPr>
      </w:pPr>
      <w:r w:rsidRPr="00A35B7A">
        <w:rPr>
          <w:b/>
          <w:color w:val="FF0000"/>
        </w:rPr>
        <w:t xml:space="preserve">IZBORA ZA </w:t>
      </w:r>
      <w:r>
        <w:rPr>
          <w:b/>
          <w:color w:val="FF0000"/>
        </w:rPr>
        <w:t>POVJERENIKA RADNIKA ZA ZAŠTITU NA RADU</w:t>
      </w:r>
    </w:p>
    <w:p w:rsidR="00674514" w:rsidRDefault="00674514" w:rsidP="00982EA8">
      <w:pPr>
        <w:spacing w:after="0"/>
        <w:jc w:val="center"/>
        <w:rPr>
          <w:b/>
          <w:color w:val="FF0000"/>
        </w:rPr>
      </w:pPr>
    </w:p>
    <w:p w:rsidR="00674514" w:rsidRPr="008D0081" w:rsidRDefault="00674514" w:rsidP="00982EA8">
      <w:pPr>
        <w:spacing w:after="0"/>
        <w:jc w:val="center"/>
        <w:rPr>
          <w:b/>
          <w:color w:val="FF0000"/>
        </w:rPr>
      </w:pPr>
    </w:p>
    <w:p w:rsidR="00674514" w:rsidRPr="00E422A7" w:rsidRDefault="00674514" w:rsidP="004205CE">
      <w:pPr>
        <w:spacing w:after="0"/>
        <w:jc w:val="center"/>
        <w:rPr>
          <w:b/>
          <w:color w:val="FF0000"/>
        </w:rPr>
      </w:pPr>
    </w:p>
    <w:p w:rsidR="00674514" w:rsidRDefault="00674514" w:rsidP="004E470E">
      <w:pPr>
        <w:pStyle w:val="NoSpacing"/>
      </w:pPr>
      <w:r w:rsidRPr="004E470E">
        <w:rPr>
          <w:sz w:val="20"/>
          <w:szCs w:val="20"/>
        </w:rPr>
        <w:t>Raspisuju se izvanredni izbori radi izbora</w:t>
      </w:r>
      <w:r>
        <w:t xml:space="preserve"> </w:t>
      </w:r>
      <w:r w:rsidRPr="00982EA8">
        <w:t xml:space="preserve"> </w:t>
      </w:r>
      <w:r w:rsidRPr="00982EA8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broj</w:t>
      </w:r>
      <w:r>
        <w:t xml:space="preserve">    </w:t>
      </w:r>
      <w:r w:rsidRPr="00DB2763">
        <w:t xml:space="preserve">nedostajućih članova </w:t>
      </w:r>
      <w:r>
        <w:t>za izbor povjerenika  radnika za zaštitu na radu</w:t>
      </w:r>
      <w:r w:rsidRPr="00DB2763">
        <w:t xml:space="preserve"> i njihovih zamjenika. </w:t>
      </w:r>
    </w:p>
    <w:p w:rsidR="00674514" w:rsidRDefault="00674514" w:rsidP="004E470E"/>
    <w:p w:rsidR="00674514" w:rsidRDefault="00674514" w:rsidP="004E470E">
      <w:r w:rsidRPr="00DB2763">
        <w:t xml:space="preserve">Članovi </w:t>
      </w:r>
      <w:r>
        <w:t xml:space="preserve">za izbor povjerenika </w:t>
      </w:r>
      <w:r w:rsidRPr="00DB2763">
        <w:t>i njihovi zamjenici birat će se do isteka</w:t>
      </w:r>
      <w:r>
        <w:t xml:space="preserve"> izbornog razdoblja, </w:t>
      </w:r>
      <w:r w:rsidRPr="00DB2763">
        <w:t>odnosno do</w:t>
      </w:r>
      <w:r>
        <w:rPr>
          <w:u w:val="single"/>
        </w:rPr>
        <w:t xml:space="preserve">  </w:t>
      </w:r>
      <w:bookmarkStart w:id="0" w:name="_GoBack"/>
      <w:r w:rsidRPr="00982EA8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datum</w:t>
      </w:r>
      <w:r w:rsidRPr="00982EA8">
        <w:rPr>
          <w:u w:val="single"/>
        </w:rPr>
        <w:t xml:space="preserve"> </w:t>
      </w:r>
      <w:bookmarkEnd w:id="0"/>
      <w:r>
        <w:t>.</w:t>
      </w:r>
    </w:p>
    <w:p w:rsidR="00674514" w:rsidRDefault="00674514" w:rsidP="004E470E">
      <w:pPr>
        <w:spacing w:after="80" w:line="269" w:lineRule="auto"/>
        <w:jc w:val="both"/>
      </w:pPr>
      <w:r>
        <w:t xml:space="preserve">Način provođenja ovih izbora bit će određen odlukom o provođenju izbora. </w:t>
      </w:r>
    </w:p>
    <w:p w:rsidR="00674514" w:rsidRDefault="00674514" w:rsidP="004E470E">
      <w:pPr>
        <w:spacing w:after="80" w:line="269" w:lineRule="auto"/>
        <w:jc w:val="both"/>
      </w:pPr>
      <w:r>
        <w:t xml:space="preserve">Svaki sindikat i svaka skupina od najmanje 20% radnika koja namjerava podnijeti listu kandidata za nedostajuće članove za izbor povjerenika radnika za zaštitu na radu, dužna je u roku od pet radnih dana od dana objavljivanja, odnosno dostavljanja ove odluke odrediti svog predstavnika i njegovog zamjenika u Izbornom odboru te pisanu obavijest o tome dostaviti predsjedniku izbornog odbora. </w:t>
      </w:r>
    </w:p>
    <w:p w:rsidR="00674514" w:rsidRDefault="00674514" w:rsidP="004E470E">
      <w:pPr>
        <w:spacing w:after="80" w:line="269" w:lineRule="auto"/>
        <w:jc w:val="both"/>
      </w:pPr>
      <w:r>
        <w:t>Član Izbornog odbora i njegov zamjenik neće moći biti kandidati za člana povjerenika radnika za zaštitu na radu i za njegovog zamjenika.</w:t>
      </w:r>
      <w:r w:rsidRPr="00D93B44">
        <w:t xml:space="preserve">. </w:t>
      </w:r>
    </w:p>
    <w:p w:rsidR="00674514" w:rsidRDefault="00674514" w:rsidP="00982EA8">
      <w:pPr>
        <w:jc w:val="both"/>
      </w:pPr>
      <w:r w:rsidRPr="00D93B44">
        <w:t xml:space="preserve">Ova je odluka dana  </w:t>
      </w:r>
      <w:r w:rsidRPr="00982EA8">
        <w:rPr>
          <w:b/>
          <w:color w:val="auto"/>
          <w:sz w:val="24"/>
          <w:szCs w:val="24"/>
          <w:u w:val="single"/>
        </w:rPr>
        <w:t>Kliknite ovdje i upišite datum</w:t>
      </w:r>
      <w:r>
        <w:t xml:space="preserve"> o</w:t>
      </w:r>
      <w:r w:rsidRPr="00DB2763">
        <w:t>bjavljena na svim oglasnim mjestima poslodavca i dostavljena sindikatima koji imaju svoje članove kod poslodavca te poslodavc</w:t>
      </w:r>
      <w:r w:rsidRPr="00D93B44">
        <w:t>u</w:t>
      </w:r>
      <w:r w:rsidRPr="004F6185">
        <w:t>.</w:t>
      </w:r>
    </w:p>
    <w:p w:rsidR="00674514" w:rsidRDefault="00674514" w:rsidP="004205CE">
      <w:pPr>
        <w:jc w:val="both"/>
      </w:pPr>
    </w:p>
    <w:tbl>
      <w:tblPr>
        <w:tblW w:w="0" w:type="auto"/>
        <w:tblLook w:val="00A0"/>
      </w:tblPr>
      <w:tblGrid>
        <w:gridCol w:w="5382"/>
        <w:gridCol w:w="3680"/>
      </w:tblGrid>
      <w:tr w:rsidR="00674514" w:rsidTr="005E3F29">
        <w:tc>
          <w:tcPr>
            <w:tcW w:w="5382" w:type="dxa"/>
          </w:tcPr>
          <w:p w:rsidR="00674514" w:rsidRDefault="00674514" w:rsidP="005E3F29">
            <w:pPr>
              <w:jc w:val="both"/>
            </w:pPr>
          </w:p>
        </w:tc>
        <w:tc>
          <w:tcPr>
            <w:tcW w:w="3680" w:type="dxa"/>
          </w:tcPr>
          <w:p w:rsidR="00674514" w:rsidRPr="005E3F29" w:rsidRDefault="00674514" w:rsidP="006B057F">
            <w:pPr>
              <w:rPr>
                <w:color w:val="FF0000"/>
              </w:rPr>
            </w:pPr>
            <w:r w:rsidRPr="005E3F29">
              <w:rPr>
                <w:color w:val="FF0000"/>
              </w:rPr>
              <w:t>PREDSJEDNIK IZBORNOG ODBORA</w:t>
            </w:r>
          </w:p>
          <w:p w:rsidR="00674514" w:rsidRPr="005E3F29" w:rsidRDefault="00674514" w:rsidP="006B057F">
            <w:pPr>
              <w:rPr>
                <w:color w:val="FF0000"/>
              </w:rPr>
            </w:pPr>
          </w:p>
          <w:p w:rsidR="00674514" w:rsidRPr="005E3F29" w:rsidRDefault="00674514" w:rsidP="006B057F">
            <w:pPr>
              <w:rPr>
                <w:color w:val="FF0000"/>
              </w:rPr>
            </w:pPr>
            <w:r w:rsidRPr="005E3F29">
              <w:rPr>
                <w:color w:val="FF0000"/>
              </w:rPr>
              <w:t>_________________________________</w:t>
            </w:r>
          </w:p>
          <w:p w:rsidR="00674514" w:rsidRDefault="00674514" w:rsidP="006B057F"/>
        </w:tc>
      </w:tr>
      <w:tr w:rsidR="00674514" w:rsidTr="005E3F29">
        <w:tc>
          <w:tcPr>
            <w:tcW w:w="5382" w:type="dxa"/>
          </w:tcPr>
          <w:p w:rsidR="00674514" w:rsidRDefault="00674514" w:rsidP="005E3F29">
            <w:pPr>
              <w:jc w:val="both"/>
            </w:pPr>
          </w:p>
        </w:tc>
        <w:tc>
          <w:tcPr>
            <w:tcW w:w="3680" w:type="dxa"/>
          </w:tcPr>
          <w:p w:rsidR="00674514" w:rsidRDefault="00674514" w:rsidP="005E3F29">
            <w:pPr>
              <w:jc w:val="both"/>
            </w:pPr>
          </w:p>
        </w:tc>
      </w:tr>
    </w:tbl>
    <w:p w:rsidR="00674514" w:rsidRDefault="00674514" w:rsidP="00982EA8">
      <w:pPr>
        <w:jc w:val="both"/>
      </w:pPr>
    </w:p>
    <w:sectPr w:rsidR="00674514" w:rsidSect="00F96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181FA6"/>
    <w:rsid w:val="001A57B9"/>
    <w:rsid w:val="00251BE0"/>
    <w:rsid w:val="00307BF6"/>
    <w:rsid w:val="003A15B9"/>
    <w:rsid w:val="004205CE"/>
    <w:rsid w:val="004C11F4"/>
    <w:rsid w:val="004D50A2"/>
    <w:rsid w:val="004E470E"/>
    <w:rsid w:val="004E5690"/>
    <w:rsid w:val="004F6185"/>
    <w:rsid w:val="00565163"/>
    <w:rsid w:val="005E3F29"/>
    <w:rsid w:val="00674514"/>
    <w:rsid w:val="006B057F"/>
    <w:rsid w:val="00834BBC"/>
    <w:rsid w:val="008B042D"/>
    <w:rsid w:val="008D0081"/>
    <w:rsid w:val="00982EA8"/>
    <w:rsid w:val="00A35B7A"/>
    <w:rsid w:val="00A726EE"/>
    <w:rsid w:val="00B81845"/>
    <w:rsid w:val="00C8154E"/>
    <w:rsid w:val="00D56DD2"/>
    <w:rsid w:val="00D93B44"/>
    <w:rsid w:val="00DB2763"/>
    <w:rsid w:val="00E422A7"/>
    <w:rsid w:val="00EA209F"/>
    <w:rsid w:val="00F330F8"/>
    <w:rsid w:val="00F90DFD"/>
    <w:rsid w:val="00F96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NoSpacing">
    <w:name w:val="No Spacing"/>
    <w:uiPriority w:val="99"/>
    <w:qFormat/>
    <w:rsid w:val="004E470E"/>
    <w:pPr>
      <w:jc w:val="both"/>
    </w:pPr>
    <w:rPr>
      <w:rFonts w:ascii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223</Words>
  <Characters>1272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2016-08-08T10:24:00Z</dcterms:created>
  <dcterms:modified xsi:type="dcterms:W3CDTF">2016-08-08T10:47:00Z</dcterms:modified>
</cp:coreProperties>
</file>