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589C" w:rsidRPr="004205CE" w:rsidRDefault="00A9589C" w:rsidP="004205CE">
      <w:pPr>
        <w:spacing w:after="0" w:line="240" w:lineRule="auto"/>
        <w:jc w:val="right"/>
        <w:rPr>
          <w:b/>
          <w:color w:val="FF0000"/>
          <w:kern w:val="0"/>
          <w:sz w:val="24"/>
          <w:szCs w:val="24"/>
        </w:rPr>
      </w:pPr>
      <w:r w:rsidRPr="004205CE">
        <w:rPr>
          <w:b/>
          <w:color w:val="FF0000"/>
          <w:kern w:val="0"/>
          <w:sz w:val="24"/>
          <w:szCs w:val="24"/>
        </w:rPr>
        <w:t xml:space="preserve"> Obrazac br. </w:t>
      </w:r>
      <w:r>
        <w:rPr>
          <w:b/>
          <w:color w:val="FF0000"/>
          <w:kern w:val="0"/>
          <w:sz w:val="24"/>
          <w:szCs w:val="24"/>
        </w:rPr>
        <w:t>6</w:t>
      </w:r>
    </w:p>
    <w:p w:rsidR="00A9589C" w:rsidRDefault="00A9589C" w:rsidP="004205CE">
      <w:pPr>
        <w:tabs>
          <w:tab w:val="left" w:pos="435"/>
          <w:tab w:val="right" w:pos="9072"/>
        </w:tabs>
      </w:pPr>
    </w:p>
    <w:p w:rsidR="00A9589C" w:rsidRDefault="00A9589C" w:rsidP="004205CE">
      <w:pPr>
        <w:tabs>
          <w:tab w:val="left" w:pos="435"/>
          <w:tab w:val="right" w:pos="9072"/>
        </w:tabs>
      </w:pPr>
    </w:p>
    <w:tbl>
      <w:tblPr>
        <w:tblW w:w="0" w:type="auto"/>
        <w:tblLook w:val="00A0"/>
      </w:tblPr>
      <w:tblGrid>
        <w:gridCol w:w="5807"/>
        <w:gridCol w:w="3255"/>
      </w:tblGrid>
      <w:tr w:rsidR="00A9589C" w:rsidTr="00041E00">
        <w:tc>
          <w:tcPr>
            <w:tcW w:w="5807" w:type="dxa"/>
          </w:tcPr>
          <w:p w:rsidR="00A9589C" w:rsidRPr="00041E00" w:rsidRDefault="00A9589C" w:rsidP="00041E00">
            <w:pPr>
              <w:tabs>
                <w:tab w:val="left" w:pos="435"/>
                <w:tab w:val="right" w:pos="9072"/>
              </w:tabs>
              <w:rPr>
                <w:b/>
                <w:sz w:val="24"/>
                <w:szCs w:val="24"/>
              </w:rPr>
            </w:pPr>
            <w:r w:rsidRPr="00041E00">
              <w:rPr>
                <w:b/>
                <w:sz w:val="24"/>
                <w:szCs w:val="24"/>
              </w:rPr>
              <w:t xml:space="preserve">Kliknite ovdje i upišite naziv i </w:t>
            </w:r>
          </w:p>
          <w:p w:rsidR="00A9589C" w:rsidRDefault="00A9589C" w:rsidP="00041E00">
            <w:pPr>
              <w:tabs>
                <w:tab w:val="left" w:pos="435"/>
                <w:tab w:val="right" w:pos="9072"/>
              </w:tabs>
            </w:pPr>
            <w:r w:rsidRPr="00041E00">
              <w:rPr>
                <w:b/>
                <w:sz w:val="24"/>
                <w:szCs w:val="24"/>
              </w:rPr>
              <w:t>sjedište poslodavca</w:t>
            </w:r>
          </w:p>
        </w:tc>
        <w:tc>
          <w:tcPr>
            <w:tcW w:w="3255" w:type="dxa"/>
          </w:tcPr>
          <w:p w:rsidR="00A9589C" w:rsidRDefault="00A9589C" w:rsidP="00041E00">
            <w:pPr>
              <w:tabs>
                <w:tab w:val="left" w:pos="435"/>
                <w:tab w:val="right" w:pos="9072"/>
              </w:tabs>
            </w:pPr>
            <w:r w:rsidRPr="00041E00">
              <w:rPr>
                <w:b/>
                <w:sz w:val="24"/>
                <w:szCs w:val="24"/>
              </w:rPr>
              <w:t>Kliknite ovdje i upišite mjesto i datum</w:t>
            </w:r>
          </w:p>
        </w:tc>
      </w:tr>
      <w:tr w:rsidR="00A9589C" w:rsidTr="00041E00">
        <w:tc>
          <w:tcPr>
            <w:tcW w:w="5807" w:type="dxa"/>
          </w:tcPr>
          <w:p w:rsidR="00A9589C" w:rsidRPr="00041E00" w:rsidRDefault="00A9589C" w:rsidP="00041E00">
            <w:pPr>
              <w:tabs>
                <w:tab w:val="left" w:pos="435"/>
                <w:tab w:val="right" w:pos="9072"/>
              </w:tabs>
              <w:rPr>
                <w:color w:val="FF0000"/>
              </w:rPr>
            </w:pPr>
            <w:r w:rsidRPr="00041E00">
              <w:rPr>
                <w:color w:val="FF0000"/>
              </w:rPr>
              <w:t>_________________________</w:t>
            </w:r>
          </w:p>
          <w:p w:rsidR="00A9589C" w:rsidRDefault="00A9589C" w:rsidP="00041E00">
            <w:pPr>
              <w:tabs>
                <w:tab w:val="left" w:pos="435"/>
                <w:tab w:val="right" w:pos="9072"/>
              </w:tabs>
            </w:pPr>
            <w:r w:rsidRPr="00041E00">
              <w:rPr>
                <w:color w:val="FF0000"/>
              </w:rPr>
              <w:t>(naziv i sjedište poslodavca)</w:t>
            </w:r>
          </w:p>
        </w:tc>
        <w:tc>
          <w:tcPr>
            <w:tcW w:w="3255" w:type="dxa"/>
          </w:tcPr>
          <w:p w:rsidR="00A9589C" w:rsidRPr="00041E00" w:rsidRDefault="00A9589C" w:rsidP="00041E00">
            <w:pPr>
              <w:tabs>
                <w:tab w:val="left" w:pos="435"/>
                <w:tab w:val="right" w:pos="9072"/>
              </w:tabs>
              <w:rPr>
                <w:color w:val="FF0000"/>
              </w:rPr>
            </w:pPr>
            <w:r w:rsidRPr="00041E00">
              <w:rPr>
                <w:color w:val="FF0000"/>
              </w:rPr>
              <w:t>___________________</w:t>
            </w:r>
          </w:p>
          <w:p w:rsidR="00A9589C" w:rsidRDefault="00A9589C" w:rsidP="00041E00">
            <w:pPr>
              <w:tabs>
                <w:tab w:val="left" w:pos="435"/>
                <w:tab w:val="right" w:pos="9072"/>
              </w:tabs>
            </w:pPr>
            <w:r w:rsidRPr="00041E00">
              <w:rPr>
                <w:color w:val="FF0000"/>
              </w:rPr>
              <w:t>(mjesto i datum)</w:t>
            </w:r>
          </w:p>
        </w:tc>
      </w:tr>
    </w:tbl>
    <w:p w:rsidR="00A9589C" w:rsidRDefault="00A9589C" w:rsidP="004205CE">
      <w:pPr>
        <w:tabs>
          <w:tab w:val="left" w:pos="435"/>
          <w:tab w:val="right" w:pos="9072"/>
        </w:tabs>
      </w:pPr>
    </w:p>
    <w:p w:rsidR="00A9589C" w:rsidRDefault="00A9589C" w:rsidP="004205CE">
      <w:pPr>
        <w:spacing w:after="0"/>
      </w:pPr>
    </w:p>
    <w:p w:rsidR="00A9589C" w:rsidRPr="004F6185" w:rsidRDefault="00A9589C" w:rsidP="004205CE">
      <w:pPr>
        <w:spacing w:after="0"/>
      </w:pPr>
    </w:p>
    <w:p w:rsidR="00A9589C" w:rsidRDefault="00A9589C" w:rsidP="004205CE">
      <w:r>
        <w:t xml:space="preserve">Izborni odbor </w:t>
      </w:r>
      <w:r w:rsidRPr="00D93B44">
        <w:t>na sjednici o</w:t>
      </w:r>
      <w:r>
        <w:t>d</w:t>
      </w:r>
      <w:r w:rsidRPr="00982EA8">
        <w:t xml:space="preserve"> </w:t>
      </w:r>
      <w:r w:rsidRPr="00982EA8">
        <w:rPr>
          <w:b/>
          <w:sz w:val="24"/>
          <w:szCs w:val="24"/>
          <w:u w:val="single"/>
        </w:rPr>
        <w:t xml:space="preserve">Kliknite ovdje i upišite </w:t>
      </w:r>
      <w:r>
        <w:rPr>
          <w:b/>
          <w:sz w:val="24"/>
          <w:szCs w:val="24"/>
          <w:u w:val="single"/>
        </w:rPr>
        <w:t>datum</w:t>
      </w:r>
      <w:r w:rsidRPr="00982EA8">
        <w:rPr>
          <w:u w:val="single"/>
        </w:rPr>
        <w:t xml:space="preserve"> </w:t>
      </w:r>
      <w:r>
        <w:t xml:space="preserve">    do</w:t>
      </w:r>
      <w:r w:rsidRPr="004F6185">
        <w:t>nosi</w:t>
      </w:r>
    </w:p>
    <w:p w:rsidR="00A9589C" w:rsidRPr="004F6185" w:rsidRDefault="00A9589C" w:rsidP="004205CE"/>
    <w:p w:rsidR="00A9589C" w:rsidRPr="008D0081" w:rsidRDefault="00A9589C" w:rsidP="00982EA8">
      <w:pPr>
        <w:spacing w:after="0"/>
        <w:jc w:val="center"/>
        <w:rPr>
          <w:b/>
          <w:color w:val="FF0000"/>
        </w:rPr>
      </w:pPr>
      <w:r w:rsidRPr="008D0081">
        <w:rPr>
          <w:b/>
          <w:color w:val="FF0000"/>
        </w:rPr>
        <w:t xml:space="preserve">ODLUKU O RASPISIVANJU REDOVITOG IZBORA </w:t>
      </w:r>
    </w:p>
    <w:p w:rsidR="00A9589C" w:rsidRDefault="00A9589C" w:rsidP="00982EA8">
      <w:pPr>
        <w:spacing w:after="0"/>
        <w:jc w:val="center"/>
        <w:rPr>
          <w:b/>
          <w:color w:val="FF0000"/>
        </w:rPr>
      </w:pPr>
      <w:r w:rsidRPr="008D0081">
        <w:rPr>
          <w:b/>
          <w:color w:val="FF0000"/>
        </w:rPr>
        <w:t>ZA POVJERENIKA RADNIKA ZA ZAŠTITU NA RADU</w:t>
      </w:r>
    </w:p>
    <w:p w:rsidR="00A9589C" w:rsidRPr="008D0081" w:rsidRDefault="00A9589C" w:rsidP="00982EA8">
      <w:pPr>
        <w:spacing w:after="0"/>
        <w:jc w:val="center"/>
        <w:rPr>
          <w:b/>
          <w:color w:val="FF0000"/>
        </w:rPr>
      </w:pPr>
    </w:p>
    <w:p w:rsidR="00A9589C" w:rsidRPr="00E422A7" w:rsidRDefault="00A9589C" w:rsidP="004205CE">
      <w:pPr>
        <w:spacing w:after="0"/>
        <w:jc w:val="center"/>
        <w:rPr>
          <w:b/>
          <w:color w:val="FF0000"/>
        </w:rPr>
      </w:pPr>
    </w:p>
    <w:p w:rsidR="00A9589C" w:rsidRDefault="00A9589C" w:rsidP="00982EA8">
      <w:pPr>
        <w:spacing w:after="80" w:line="269" w:lineRule="auto"/>
      </w:pPr>
      <w:r w:rsidRPr="00D93B44">
        <w:t>Raspisuju se redoviti izbori za</w:t>
      </w:r>
      <w:r>
        <w:t xml:space="preserve"> povjerenika radnika za zaštitu na radu</w:t>
      </w:r>
      <w:r w:rsidRPr="00D93B44">
        <w:t xml:space="preserve">. </w:t>
      </w:r>
    </w:p>
    <w:p w:rsidR="00A9589C" w:rsidRDefault="00A9589C" w:rsidP="00982EA8">
      <w:pPr>
        <w:spacing w:after="80" w:line="269" w:lineRule="auto"/>
        <w:jc w:val="both"/>
      </w:pPr>
      <w:r w:rsidRPr="00D93B44">
        <w:t xml:space="preserve">Način provođenja ovih izbora bit će određen odlukom o provođenju izbora. </w:t>
      </w:r>
    </w:p>
    <w:p w:rsidR="00A9589C" w:rsidRDefault="00A9589C" w:rsidP="00982EA8">
      <w:pPr>
        <w:spacing w:after="80" w:line="269" w:lineRule="auto"/>
        <w:jc w:val="both"/>
      </w:pPr>
      <w:r w:rsidRPr="00D93B44">
        <w:t>Svaki sindika</w:t>
      </w:r>
      <w:r>
        <w:t>t i svaka skupina od najmanje 20</w:t>
      </w:r>
      <w:r w:rsidRPr="00D93B44">
        <w:t xml:space="preserve">% radnika koja namjerava podnijeti listu kandidata za </w:t>
      </w:r>
      <w:r>
        <w:t xml:space="preserve">povjerenika radnika za zaštitu na radu </w:t>
      </w:r>
      <w:r w:rsidRPr="00D93B44">
        <w:t xml:space="preserve">dužna je u roku od pet radnih dana od dana objavljivanja, odnosno dostavljanja ove odluke, odrediti svog predstavnika i njegovog zamjenika </w:t>
      </w:r>
      <w:r>
        <w:t xml:space="preserve">za povjerenika radnika za zaštitu na radu, </w:t>
      </w:r>
      <w:r w:rsidRPr="00D93B44">
        <w:t xml:space="preserve">te pisanu obavijest o tome dostaviti predsjedniku </w:t>
      </w:r>
      <w:r>
        <w:t>Izbornog odbora</w:t>
      </w:r>
      <w:r w:rsidRPr="00D93B44">
        <w:t>.</w:t>
      </w:r>
    </w:p>
    <w:p w:rsidR="00A9589C" w:rsidRDefault="00A9589C" w:rsidP="00982EA8">
      <w:pPr>
        <w:spacing w:after="80" w:line="269" w:lineRule="auto"/>
        <w:jc w:val="both"/>
      </w:pPr>
      <w:r>
        <w:t>Član I</w:t>
      </w:r>
      <w:r w:rsidRPr="00D93B44">
        <w:t>zbornog odbora i njegov zamjenik n</w:t>
      </w:r>
      <w:r>
        <w:t>eće moći biti kandidati za povjerenika i zamjenika povjerenika radnika za zaštitu na radu</w:t>
      </w:r>
      <w:r w:rsidRPr="00D93B44">
        <w:t xml:space="preserve">. </w:t>
      </w:r>
    </w:p>
    <w:p w:rsidR="00A9589C" w:rsidRDefault="00A9589C" w:rsidP="00982EA8">
      <w:pPr>
        <w:jc w:val="both"/>
      </w:pPr>
      <w:r w:rsidRPr="00D93B44">
        <w:t xml:space="preserve">Ova je odluka dana  </w:t>
      </w:r>
      <w:bookmarkStart w:id="0" w:name="_GoBack"/>
      <w:r w:rsidRPr="00982EA8">
        <w:rPr>
          <w:b/>
          <w:color w:val="auto"/>
          <w:sz w:val="24"/>
          <w:szCs w:val="24"/>
          <w:u w:val="single"/>
        </w:rPr>
        <w:t>Kliknite ovdje i upišite datum</w:t>
      </w:r>
      <w:bookmarkEnd w:id="0"/>
      <w:r w:rsidRPr="00D93B44">
        <w:t>objavljena na svim oglasnim mjestima poslodavca i dostavljena sindikatima koji imaju svoje članove kod poslodavca</w:t>
      </w:r>
      <w:r>
        <w:t>, predstavniku skupine radnika</w:t>
      </w:r>
      <w:r w:rsidRPr="00D93B44">
        <w:t xml:space="preserve"> te poslodavcu</w:t>
      </w:r>
      <w:r w:rsidRPr="004F6185">
        <w:t>.</w:t>
      </w:r>
    </w:p>
    <w:p w:rsidR="00A9589C" w:rsidRDefault="00A9589C" w:rsidP="004205CE">
      <w:pPr>
        <w:jc w:val="both"/>
      </w:pPr>
    </w:p>
    <w:tbl>
      <w:tblPr>
        <w:tblW w:w="0" w:type="auto"/>
        <w:tblLook w:val="00A0"/>
      </w:tblPr>
      <w:tblGrid>
        <w:gridCol w:w="5382"/>
        <w:gridCol w:w="3680"/>
      </w:tblGrid>
      <w:tr w:rsidR="00A9589C" w:rsidTr="00041E00">
        <w:tc>
          <w:tcPr>
            <w:tcW w:w="5382" w:type="dxa"/>
          </w:tcPr>
          <w:p w:rsidR="00A9589C" w:rsidRDefault="00A9589C" w:rsidP="00041E00">
            <w:pPr>
              <w:jc w:val="both"/>
            </w:pPr>
          </w:p>
        </w:tc>
        <w:tc>
          <w:tcPr>
            <w:tcW w:w="3680" w:type="dxa"/>
          </w:tcPr>
          <w:p w:rsidR="00A9589C" w:rsidRPr="00041E00" w:rsidRDefault="00A9589C" w:rsidP="006B057F">
            <w:pPr>
              <w:rPr>
                <w:color w:val="FF0000"/>
              </w:rPr>
            </w:pPr>
            <w:r w:rsidRPr="00041E00">
              <w:rPr>
                <w:color w:val="FF0000"/>
              </w:rPr>
              <w:t>PREDSJEDNIK IZBORNOG ODBORA</w:t>
            </w:r>
          </w:p>
          <w:p w:rsidR="00A9589C" w:rsidRPr="00041E00" w:rsidRDefault="00A9589C" w:rsidP="006B057F">
            <w:pPr>
              <w:rPr>
                <w:color w:val="FF0000"/>
              </w:rPr>
            </w:pPr>
          </w:p>
          <w:p w:rsidR="00A9589C" w:rsidRPr="00041E00" w:rsidRDefault="00A9589C" w:rsidP="006B057F">
            <w:pPr>
              <w:rPr>
                <w:color w:val="FF0000"/>
              </w:rPr>
            </w:pPr>
            <w:r w:rsidRPr="00041E00">
              <w:rPr>
                <w:color w:val="FF0000"/>
              </w:rPr>
              <w:t>_________________________________</w:t>
            </w:r>
          </w:p>
          <w:p w:rsidR="00A9589C" w:rsidRDefault="00A9589C" w:rsidP="006B057F"/>
        </w:tc>
      </w:tr>
      <w:tr w:rsidR="00A9589C" w:rsidTr="00041E00">
        <w:tc>
          <w:tcPr>
            <w:tcW w:w="5382" w:type="dxa"/>
          </w:tcPr>
          <w:p w:rsidR="00A9589C" w:rsidRDefault="00A9589C" w:rsidP="00041E00">
            <w:pPr>
              <w:jc w:val="both"/>
            </w:pPr>
          </w:p>
        </w:tc>
        <w:tc>
          <w:tcPr>
            <w:tcW w:w="3680" w:type="dxa"/>
          </w:tcPr>
          <w:p w:rsidR="00A9589C" w:rsidRDefault="00A9589C" w:rsidP="00041E00">
            <w:pPr>
              <w:jc w:val="both"/>
            </w:pPr>
          </w:p>
        </w:tc>
      </w:tr>
    </w:tbl>
    <w:p w:rsidR="00A9589C" w:rsidRDefault="00A9589C" w:rsidP="00982EA8">
      <w:pPr>
        <w:jc w:val="both"/>
      </w:pPr>
    </w:p>
    <w:sectPr w:rsidR="00A9589C" w:rsidSect="00ED0E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ocumentProtection w:edit="forms" w:enforcement="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330F8"/>
    <w:rsid w:val="00041E00"/>
    <w:rsid w:val="00181FA6"/>
    <w:rsid w:val="00251BE0"/>
    <w:rsid w:val="00307BF6"/>
    <w:rsid w:val="003D0899"/>
    <w:rsid w:val="004205CE"/>
    <w:rsid w:val="004667CD"/>
    <w:rsid w:val="004D50A2"/>
    <w:rsid w:val="004E5690"/>
    <w:rsid w:val="004F6185"/>
    <w:rsid w:val="00500077"/>
    <w:rsid w:val="006B057F"/>
    <w:rsid w:val="007F3992"/>
    <w:rsid w:val="008117C9"/>
    <w:rsid w:val="00834BBC"/>
    <w:rsid w:val="00845391"/>
    <w:rsid w:val="008B042D"/>
    <w:rsid w:val="008D0081"/>
    <w:rsid w:val="00982EA8"/>
    <w:rsid w:val="00A51B92"/>
    <w:rsid w:val="00A9589C"/>
    <w:rsid w:val="00D56DD2"/>
    <w:rsid w:val="00D93B44"/>
    <w:rsid w:val="00E422A7"/>
    <w:rsid w:val="00ED0EAF"/>
    <w:rsid w:val="00F330F8"/>
    <w:rsid w:val="00FA5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05CE"/>
    <w:pPr>
      <w:spacing w:after="180" w:line="268" w:lineRule="auto"/>
    </w:pPr>
    <w:rPr>
      <w:rFonts w:ascii="Times New Roman" w:eastAsia="Times New Roman" w:hAnsi="Times New Roman"/>
      <w:color w:val="000000"/>
      <w:kern w:val="28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205CE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4205CE"/>
    <w:rPr>
      <w:rFonts w:cs="Times New Roman"/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</Pages>
  <Words>195</Words>
  <Characters>1116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Obrazac br</dc:title>
  <dc:subject/>
  <dc:creator>Snjezana Stefok</dc:creator>
  <cp:keywords/>
  <dc:description/>
  <cp:lastModifiedBy>Stjepan Huzjak</cp:lastModifiedBy>
  <cp:revision>3</cp:revision>
  <dcterms:created xsi:type="dcterms:W3CDTF">2016-08-08T10:24:00Z</dcterms:created>
  <dcterms:modified xsi:type="dcterms:W3CDTF">2016-08-08T10:46:00Z</dcterms:modified>
</cp:coreProperties>
</file>