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CDA" w:rsidRPr="004205CE" w:rsidRDefault="00277CDA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5</w:t>
      </w:r>
    </w:p>
    <w:p w:rsidR="00277CDA" w:rsidRDefault="00277CDA" w:rsidP="004205CE">
      <w:pPr>
        <w:tabs>
          <w:tab w:val="left" w:pos="435"/>
          <w:tab w:val="right" w:pos="9072"/>
        </w:tabs>
      </w:pPr>
    </w:p>
    <w:p w:rsidR="00277CDA" w:rsidRDefault="00277CDA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277CDA" w:rsidTr="00B93F72">
        <w:tc>
          <w:tcPr>
            <w:tcW w:w="5807" w:type="dxa"/>
          </w:tcPr>
          <w:p w:rsidR="00277CDA" w:rsidRPr="00B93F72" w:rsidRDefault="00277CDA" w:rsidP="00B93F72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B93F72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277CDA" w:rsidRDefault="00277CDA" w:rsidP="00B93F72">
            <w:pPr>
              <w:tabs>
                <w:tab w:val="left" w:pos="435"/>
                <w:tab w:val="right" w:pos="9072"/>
              </w:tabs>
            </w:pPr>
            <w:r w:rsidRPr="00B93F72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277CDA" w:rsidRDefault="00277CDA" w:rsidP="00B93F72">
            <w:pPr>
              <w:tabs>
                <w:tab w:val="left" w:pos="435"/>
                <w:tab w:val="right" w:pos="9072"/>
              </w:tabs>
            </w:pPr>
            <w:r w:rsidRPr="00B93F72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277CDA" w:rsidTr="00B93F72">
        <w:tc>
          <w:tcPr>
            <w:tcW w:w="5807" w:type="dxa"/>
          </w:tcPr>
          <w:p w:rsidR="00277CDA" w:rsidRPr="00B93F72" w:rsidRDefault="00277CDA" w:rsidP="00B93F72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B93F72">
              <w:rPr>
                <w:color w:val="FF0000"/>
              </w:rPr>
              <w:t>_____________________________</w:t>
            </w:r>
          </w:p>
          <w:p w:rsidR="00277CDA" w:rsidRDefault="00277CDA" w:rsidP="00B93F72">
            <w:pPr>
              <w:tabs>
                <w:tab w:val="left" w:pos="435"/>
                <w:tab w:val="right" w:pos="9072"/>
              </w:tabs>
            </w:pPr>
            <w:r w:rsidRPr="00B93F72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277CDA" w:rsidRPr="00B93F72" w:rsidRDefault="00277CDA" w:rsidP="00B93F72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B93F72">
              <w:rPr>
                <w:color w:val="FF0000"/>
              </w:rPr>
              <w:t>________________________</w:t>
            </w:r>
          </w:p>
          <w:p w:rsidR="00277CDA" w:rsidRDefault="00277CDA" w:rsidP="00B93F72">
            <w:pPr>
              <w:tabs>
                <w:tab w:val="left" w:pos="435"/>
                <w:tab w:val="right" w:pos="9072"/>
              </w:tabs>
            </w:pPr>
            <w:r w:rsidRPr="00B93F72">
              <w:rPr>
                <w:color w:val="FF0000"/>
              </w:rPr>
              <w:t>(mjesto i datum)</w:t>
            </w:r>
          </w:p>
        </w:tc>
      </w:tr>
    </w:tbl>
    <w:p w:rsidR="00277CDA" w:rsidRDefault="00277CDA" w:rsidP="004205CE">
      <w:pPr>
        <w:tabs>
          <w:tab w:val="left" w:pos="435"/>
          <w:tab w:val="right" w:pos="9072"/>
        </w:tabs>
      </w:pPr>
    </w:p>
    <w:p w:rsidR="00277CDA" w:rsidRPr="004F6185" w:rsidRDefault="00277CDA" w:rsidP="004205CE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ZAPISNIK</w:t>
      </w:r>
    </w:p>
    <w:p w:rsidR="00277CDA" w:rsidRDefault="00277CDA" w:rsidP="004205CE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SKUPA RADNIKA</w:t>
      </w:r>
    </w:p>
    <w:p w:rsidR="00277CDA" w:rsidRDefault="00277CDA" w:rsidP="004205CE">
      <w:pPr>
        <w:spacing w:after="0"/>
        <w:jc w:val="center"/>
        <w:rPr>
          <w:b/>
          <w:color w:val="FF0000"/>
        </w:rPr>
      </w:pPr>
    </w:p>
    <w:p w:rsidR="00277CDA" w:rsidRPr="00E422A7" w:rsidRDefault="00277CDA" w:rsidP="004205CE">
      <w:pPr>
        <w:spacing w:after="0"/>
        <w:jc w:val="center"/>
        <w:rPr>
          <w:b/>
          <w:color w:val="FF0000"/>
        </w:rPr>
      </w:pPr>
    </w:p>
    <w:p w:rsidR="00277CDA" w:rsidRDefault="00277CDA" w:rsidP="0030561A">
      <w:pPr>
        <w:pStyle w:val="ListParagraph"/>
        <w:numPr>
          <w:ilvl w:val="0"/>
          <w:numId w:val="1"/>
        </w:numPr>
        <w:ind w:left="360"/>
        <w:jc w:val="both"/>
      </w:pPr>
      <w:r w:rsidRPr="006C6A8F">
        <w:t>Utvrđeno je da je dan</w:t>
      </w:r>
      <w:r>
        <w:t xml:space="preserve">a  </w:t>
      </w:r>
      <w:r w:rsidRPr="0030561A">
        <w:rPr>
          <w:b/>
          <w:sz w:val="24"/>
          <w:szCs w:val="24"/>
        </w:rPr>
        <w:t>Kliknite ovdje i upišite datum</w:t>
      </w:r>
      <w:r>
        <w:t xml:space="preserve">                   </w:t>
      </w:r>
      <w:r w:rsidRPr="006C6A8F">
        <w:t>po</w:t>
      </w:r>
      <w:r>
        <w:t xml:space="preserve">dnesen prijedlog za imenovanje Izbornog odbora </w:t>
      </w:r>
      <w:r w:rsidRPr="006C6A8F">
        <w:t xml:space="preserve"> </w:t>
      </w:r>
      <w:r>
        <w:t xml:space="preserve">za izbor povjerenika radnika za zaštitu na radu </w:t>
      </w:r>
      <w:r w:rsidRPr="006C6A8F">
        <w:t>i da s</w:t>
      </w:r>
      <w:r>
        <w:t>u ispunjeni uvjeti iz članka 140. Zakona o radu („Narodne novine“ broj 93/14</w:t>
      </w:r>
      <w:r w:rsidRPr="006C6A8F">
        <w:t xml:space="preserve">) za utemeljenje tog </w:t>
      </w:r>
      <w:r>
        <w:t>odbora.</w:t>
      </w:r>
    </w:p>
    <w:p w:rsidR="00277CDA" w:rsidRDefault="00277CDA" w:rsidP="0030561A">
      <w:pPr>
        <w:pStyle w:val="ListParagraph"/>
        <w:ind w:left="360"/>
        <w:jc w:val="both"/>
      </w:pPr>
    </w:p>
    <w:p w:rsidR="00277CDA" w:rsidRDefault="00277CDA" w:rsidP="0030561A">
      <w:pPr>
        <w:pStyle w:val="ListParagraph"/>
        <w:numPr>
          <w:ilvl w:val="0"/>
          <w:numId w:val="1"/>
        </w:numPr>
        <w:ind w:left="360"/>
        <w:jc w:val="both"/>
      </w:pPr>
      <w:r>
        <w:t>U Izborni odbor imenuju se:</w:t>
      </w:r>
    </w:p>
    <w:tbl>
      <w:tblPr>
        <w:tblW w:w="0" w:type="auto"/>
        <w:tblLook w:val="00A0"/>
      </w:tblPr>
      <w:tblGrid>
        <w:gridCol w:w="4531"/>
        <w:gridCol w:w="4531"/>
      </w:tblGrid>
      <w:tr w:rsidR="00277CDA" w:rsidTr="00B93F72"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za predsjednika </w:t>
            </w:r>
            <w:bookmarkStart w:id="0" w:name="_GoBack"/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bookmarkEnd w:id="0"/>
            <w:r>
              <w:t>,</w:t>
            </w:r>
          </w:p>
        </w:tc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a za njegova/zina zamjenika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</w:tr>
      <w:tr w:rsidR="00277CDA" w:rsidTr="00B93F72"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za člana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a za njegova/zina zamjenika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</w:tr>
      <w:tr w:rsidR="00277CDA" w:rsidTr="00B93F72"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za člana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a za njegova/zina zamjenika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</w:tr>
      <w:tr w:rsidR="00277CDA" w:rsidTr="00B93F72"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za člana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a za njegova/zina zamjenika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</w:tr>
      <w:tr w:rsidR="00277CDA" w:rsidTr="00B93F72"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za člana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,</w:t>
            </w:r>
          </w:p>
        </w:tc>
        <w:tc>
          <w:tcPr>
            <w:tcW w:w="4531" w:type="dxa"/>
          </w:tcPr>
          <w:p w:rsidR="00277CDA" w:rsidRDefault="00277CDA" w:rsidP="00B93F72">
            <w:pPr>
              <w:jc w:val="both"/>
            </w:pPr>
            <w:r>
              <w:t xml:space="preserve">a za njegova/zina zamjenika </w:t>
            </w:r>
            <w:r w:rsidRPr="00B93F72">
              <w:rPr>
                <w:b/>
                <w:color w:val="auto"/>
                <w:u w:val="single"/>
              </w:rPr>
              <w:t>Kliknite i upišite ime i prezime</w:t>
            </w:r>
            <w:r>
              <w:t>.</w:t>
            </w:r>
          </w:p>
        </w:tc>
      </w:tr>
    </w:tbl>
    <w:p w:rsidR="00277CDA" w:rsidRDefault="00277CDA" w:rsidP="0030561A">
      <w:pPr>
        <w:jc w:val="both"/>
      </w:pPr>
    </w:p>
    <w:p w:rsidR="00277CDA" w:rsidRDefault="00277CDA" w:rsidP="0030561A">
      <w:pPr>
        <w:pStyle w:val="ListParagraph"/>
        <w:ind w:left="360"/>
      </w:pPr>
    </w:p>
    <w:p w:rsidR="00277CDA" w:rsidRDefault="00277CDA" w:rsidP="0030561A">
      <w:pPr>
        <w:pStyle w:val="ListParagraph"/>
        <w:numPr>
          <w:ilvl w:val="0"/>
          <w:numId w:val="1"/>
        </w:numPr>
        <w:ind w:left="360"/>
        <w:jc w:val="both"/>
      </w:pPr>
      <w:r>
        <w:t>Primjerak ovog zapisnika dostavit će se radnicima iz točke 2. ovog zapisnika te poslodavcu.</w:t>
      </w:r>
    </w:p>
    <w:p w:rsidR="00277CDA" w:rsidRDefault="00277CDA" w:rsidP="0030561A">
      <w:pPr>
        <w:pStyle w:val="ListParagraph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0"/>
        <w:gridCol w:w="3822"/>
      </w:tblGrid>
      <w:tr w:rsidR="00277CDA" w:rsidTr="00B93F72">
        <w:tc>
          <w:tcPr>
            <w:tcW w:w="5240" w:type="dxa"/>
          </w:tcPr>
          <w:p w:rsidR="00277CDA" w:rsidRPr="00B93F72" w:rsidRDefault="00277CDA" w:rsidP="00B93F72">
            <w:pPr>
              <w:jc w:val="both"/>
              <w:rPr>
                <w:color w:val="FF0000"/>
              </w:rPr>
            </w:pPr>
            <w:r w:rsidRPr="00B93F72">
              <w:rPr>
                <w:color w:val="FF0000"/>
              </w:rPr>
              <w:t>ZAPISNIČAR</w:t>
            </w:r>
          </w:p>
          <w:p w:rsidR="00277CDA" w:rsidRPr="00B93F72" w:rsidRDefault="00277CDA" w:rsidP="00B93F72">
            <w:pPr>
              <w:jc w:val="both"/>
              <w:rPr>
                <w:color w:val="FF0000"/>
              </w:rPr>
            </w:pPr>
          </w:p>
          <w:p w:rsidR="00277CDA" w:rsidRDefault="00277CDA" w:rsidP="00B93F72">
            <w:pPr>
              <w:jc w:val="both"/>
            </w:pPr>
            <w:r w:rsidRPr="00B93F72">
              <w:rPr>
                <w:color w:val="FF0000"/>
              </w:rPr>
              <w:t>____________________________</w:t>
            </w:r>
          </w:p>
        </w:tc>
        <w:tc>
          <w:tcPr>
            <w:tcW w:w="3822" w:type="dxa"/>
          </w:tcPr>
          <w:p w:rsidR="00277CDA" w:rsidRPr="00B93F72" w:rsidRDefault="00277CDA" w:rsidP="006B057F">
            <w:pPr>
              <w:rPr>
                <w:color w:val="FF0000"/>
              </w:rPr>
            </w:pPr>
            <w:r w:rsidRPr="00B93F72">
              <w:rPr>
                <w:color w:val="FF0000"/>
              </w:rPr>
              <w:t xml:space="preserve">SAZIVATELJ SKUPA RADNIKA </w:t>
            </w:r>
          </w:p>
          <w:p w:rsidR="00277CDA" w:rsidRPr="00B93F72" w:rsidRDefault="00277CDA" w:rsidP="006B057F">
            <w:pPr>
              <w:rPr>
                <w:color w:val="FF0000"/>
              </w:rPr>
            </w:pPr>
          </w:p>
          <w:p w:rsidR="00277CDA" w:rsidRDefault="00277CDA" w:rsidP="0030561A">
            <w:r w:rsidRPr="00B93F72">
              <w:rPr>
                <w:color w:val="FF0000"/>
              </w:rPr>
              <w:t>________________________</w:t>
            </w:r>
          </w:p>
        </w:tc>
      </w:tr>
    </w:tbl>
    <w:p w:rsidR="00277CDA" w:rsidRDefault="00277CDA" w:rsidP="004205CE">
      <w:pPr>
        <w:jc w:val="both"/>
      </w:pPr>
    </w:p>
    <w:sectPr w:rsidR="00277CDA" w:rsidSect="001B0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34208"/>
    <w:multiLevelType w:val="hybridMultilevel"/>
    <w:tmpl w:val="063214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055E2"/>
    <w:rsid w:val="0011364A"/>
    <w:rsid w:val="00181FA6"/>
    <w:rsid w:val="001B0BA4"/>
    <w:rsid w:val="00251BE0"/>
    <w:rsid w:val="00277CDA"/>
    <w:rsid w:val="0030561A"/>
    <w:rsid w:val="00307BF6"/>
    <w:rsid w:val="004205CE"/>
    <w:rsid w:val="00467F23"/>
    <w:rsid w:val="004A30A0"/>
    <w:rsid w:val="004E5690"/>
    <w:rsid w:val="004F6185"/>
    <w:rsid w:val="006B057F"/>
    <w:rsid w:val="006C6A8F"/>
    <w:rsid w:val="007C7C5B"/>
    <w:rsid w:val="00834BBC"/>
    <w:rsid w:val="008B042D"/>
    <w:rsid w:val="009A3547"/>
    <w:rsid w:val="009E30F8"/>
    <w:rsid w:val="00AE4AF0"/>
    <w:rsid w:val="00B74581"/>
    <w:rsid w:val="00B81443"/>
    <w:rsid w:val="00B93F72"/>
    <w:rsid w:val="00BD455D"/>
    <w:rsid w:val="00D56DD2"/>
    <w:rsid w:val="00DA1A3C"/>
    <w:rsid w:val="00E36C6B"/>
    <w:rsid w:val="00E422A7"/>
    <w:rsid w:val="00F3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305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190</Words>
  <Characters>1089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2016-08-08T10:25:00Z</dcterms:created>
  <dcterms:modified xsi:type="dcterms:W3CDTF">2016-08-08T10:44:00Z</dcterms:modified>
</cp:coreProperties>
</file>