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4D1" w:rsidRDefault="00EB34D1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 xml:space="preserve"> Obrazac br. </w:t>
      </w:r>
      <w:r>
        <w:rPr>
          <w:b/>
          <w:color w:val="FF0000"/>
          <w:kern w:val="0"/>
          <w:sz w:val="24"/>
          <w:szCs w:val="24"/>
        </w:rPr>
        <w:t>4</w:t>
      </w:r>
    </w:p>
    <w:p w:rsidR="00EB34D1" w:rsidRDefault="00EB34D1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</w:p>
    <w:p w:rsidR="00EB34D1" w:rsidRPr="004205CE" w:rsidRDefault="00EB34D1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</w:p>
    <w:tbl>
      <w:tblPr>
        <w:tblW w:w="0" w:type="auto"/>
        <w:tblLook w:val="00A0"/>
      </w:tblPr>
      <w:tblGrid>
        <w:gridCol w:w="3020"/>
        <w:gridCol w:w="3021"/>
        <w:gridCol w:w="3021"/>
      </w:tblGrid>
      <w:tr w:rsidR="00EB34D1" w:rsidTr="002728B4">
        <w:tc>
          <w:tcPr>
            <w:tcW w:w="3020" w:type="dxa"/>
          </w:tcPr>
          <w:p w:rsidR="00EB34D1" w:rsidRDefault="00EB34D1" w:rsidP="002728B4">
            <w:pPr>
              <w:tabs>
                <w:tab w:val="left" w:pos="435"/>
                <w:tab w:val="right" w:pos="9072"/>
              </w:tabs>
            </w:pPr>
            <w:r w:rsidRPr="002728B4">
              <w:rPr>
                <w:b/>
                <w:color w:val="auto"/>
                <w:sz w:val="24"/>
                <w:szCs w:val="24"/>
              </w:rPr>
              <w:t>Kliknite ovdje i u</w:t>
            </w:r>
            <w:r w:rsidRPr="002728B4">
              <w:rPr>
                <w:rStyle w:val="PlaceholderText"/>
                <w:b/>
                <w:color w:val="auto"/>
                <w:sz w:val="24"/>
                <w:szCs w:val="24"/>
              </w:rPr>
              <w:t>pišite naziv i sjedište poslodavca</w:t>
            </w:r>
          </w:p>
        </w:tc>
        <w:tc>
          <w:tcPr>
            <w:tcW w:w="3021" w:type="dxa"/>
          </w:tcPr>
          <w:p w:rsidR="00EB34D1" w:rsidRDefault="00EB34D1" w:rsidP="002728B4">
            <w:pPr>
              <w:tabs>
                <w:tab w:val="left" w:pos="435"/>
                <w:tab w:val="right" w:pos="9072"/>
              </w:tabs>
            </w:pPr>
            <w:r w:rsidRPr="002728B4">
              <w:rPr>
                <w:b/>
                <w:color w:val="auto"/>
                <w:sz w:val="24"/>
                <w:szCs w:val="24"/>
              </w:rPr>
              <w:t>Kliknite ovdje i u</w:t>
            </w:r>
            <w:r w:rsidRPr="002728B4">
              <w:rPr>
                <w:rStyle w:val="PlaceholderText"/>
                <w:b/>
                <w:color w:val="auto"/>
                <w:sz w:val="24"/>
                <w:szCs w:val="24"/>
              </w:rPr>
              <w:t>pišite naziv sindikata ili skupine radnika</w:t>
            </w:r>
          </w:p>
        </w:tc>
        <w:tc>
          <w:tcPr>
            <w:tcW w:w="3021" w:type="dxa"/>
          </w:tcPr>
          <w:p w:rsidR="00EB34D1" w:rsidRDefault="00EB34D1" w:rsidP="002728B4">
            <w:pPr>
              <w:tabs>
                <w:tab w:val="left" w:pos="435"/>
                <w:tab w:val="right" w:pos="9072"/>
              </w:tabs>
            </w:pPr>
            <w:r w:rsidRPr="002728B4">
              <w:rPr>
                <w:b/>
                <w:color w:val="auto"/>
                <w:sz w:val="24"/>
                <w:szCs w:val="24"/>
              </w:rPr>
              <w:t>Kliknite ovdje i u</w:t>
            </w:r>
            <w:r w:rsidRPr="002728B4">
              <w:rPr>
                <w:rStyle w:val="PlaceholderText"/>
                <w:b/>
                <w:color w:val="auto"/>
                <w:sz w:val="24"/>
                <w:szCs w:val="24"/>
              </w:rPr>
              <w:t>pišite mjesto i datum</w:t>
            </w:r>
          </w:p>
        </w:tc>
      </w:tr>
      <w:tr w:rsidR="00EB34D1" w:rsidTr="002728B4">
        <w:tc>
          <w:tcPr>
            <w:tcW w:w="3020" w:type="dxa"/>
          </w:tcPr>
          <w:p w:rsidR="00EB34D1" w:rsidRDefault="00EB34D1" w:rsidP="002728B4">
            <w:pPr>
              <w:tabs>
                <w:tab w:val="left" w:pos="435"/>
                <w:tab w:val="right" w:pos="9072"/>
              </w:tabs>
            </w:pPr>
            <w:r>
              <w:t>_______________________</w:t>
            </w:r>
          </w:p>
        </w:tc>
        <w:tc>
          <w:tcPr>
            <w:tcW w:w="3021" w:type="dxa"/>
          </w:tcPr>
          <w:p w:rsidR="00EB34D1" w:rsidRDefault="00EB34D1" w:rsidP="002728B4">
            <w:pPr>
              <w:tabs>
                <w:tab w:val="left" w:pos="435"/>
                <w:tab w:val="right" w:pos="9072"/>
              </w:tabs>
            </w:pPr>
            <w:r>
              <w:t>_________________________</w:t>
            </w:r>
          </w:p>
        </w:tc>
        <w:tc>
          <w:tcPr>
            <w:tcW w:w="3021" w:type="dxa"/>
          </w:tcPr>
          <w:p w:rsidR="00EB34D1" w:rsidRDefault="00EB34D1" w:rsidP="002728B4">
            <w:pPr>
              <w:tabs>
                <w:tab w:val="left" w:pos="435"/>
                <w:tab w:val="right" w:pos="9072"/>
              </w:tabs>
            </w:pPr>
            <w:r>
              <w:t>________________________</w:t>
            </w:r>
          </w:p>
        </w:tc>
      </w:tr>
      <w:tr w:rsidR="00EB34D1" w:rsidTr="002728B4">
        <w:tc>
          <w:tcPr>
            <w:tcW w:w="3020" w:type="dxa"/>
          </w:tcPr>
          <w:p w:rsidR="00EB34D1" w:rsidRDefault="00EB34D1" w:rsidP="002728B4">
            <w:pPr>
              <w:tabs>
                <w:tab w:val="left" w:pos="435"/>
                <w:tab w:val="right" w:pos="9072"/>
              </w:tabs>
              <w:jc w:val="center"/>
            </w:pPr>
            <w:r w:rsidRPr="00167F53">
              <w:t>Predlagatelj</w:t>
            </w:r>
          </w:p>
          <w:p w:rsidR="00EB34D1" w:rsidRDefault="00EB34D1" w:rsidP="002728B4">
            <w:pPr>
              <w:tabs>
                <w:tab w:val="left" w:pos="435"/>
                <w:tab w:val="right" w:pos="9072"/>
              </w:tabs>
              <w:jc w:val="center"/>
            </w:pPr>
            <w:r w:rsidRPr="00167F53">
              <w:t>(naziv i sjedište poslodavca)</w:t>
            </w:r>
          </w:p>
        </w:tc>
        <w:tc>
          <w:tcPr>
            <w:tcW w:w="3021" w:type="dxa"/>
          </w:tcPr>
          <w:p w:rsidR="00EB34D1" w:rsidRDefault="00EB34D1" w:rsidP="002728B4">
            <w:pPr>
              <w:tabs>
                <w:tab w:val="left" w:pos="435"/>
                <w:tab w:val="right" w:pos="9072"/>
              </w:tabs>
              <w:jc w:val="center"/>
            </w:pPr>
            <w:r w:rsidRPr="00167F53">
              <w:t>(sindikat odnosno skupina radnika)</w:t>
            </w:r>
          </w:p>
        </w:tc>
        <w:tc>
          <w:tcPr>
            <w:tcW w:w="3021" w:type="dxa"/>
          </w:tcPr>
          <w:p w:rsidR="00EB34D1" w:rsidRPr="00167F53" w:rsidRDefault="00EB34D1" w:rsidP="002728B4">
            <w:pPr>
              <w:spacing w:after="0"/>
              <w:jc w:val="center"/>
            </w:pPr>
            <w:r w:rsidRPr="00167F53">
              <w:t>(mjesto i datum)</w:t>
            </w:r>
          </w:p>
          <w:p w:rsidR="00EB34D1" w:rsidRDefault="00EB34D1" w:rsidP="002728B4">
            <w:pPr>
              <w:tabs>
                <w:tab w:val="left" w:pos="435"/>
                <w:tab w:val="right" w:pos="9072"/>
              </w:tabs>
              <w:jc w:val="center"/>
            </w:pPr>
          </w:p>
        </w:tc>
      </w:tr>
    </w:tbl>
    <w:p w:rsidR="00EB34D1" w:rsidRDefault="00EB34D1" w:rsidP="004205CE">
      <w:pPr>
        <w:tabs>
          <w:tab w:val="left" w:pos="435"/>
          <w:tab w:val="right" w:pos="9072"/>
        </w:tabs>
      </w:pPr>
    </w:p>
    <w:p w:rsidR="00EB34D1" w:rsidRPr="00685FAB" w:rsidRDefault="00EB34D1" w:rsidP="00685FAB">
      <w:pPr>
        <w:tabs>
          <w:tab w:val="left" w:pos="435"/>
          <w:tab w:val="right" w:pos="9072"/>
        </w:tabs>
        <w:jc w:val="center"/>
        <w:rPr>
          <w:color w:val="FF0000"/>
        </w:rPr>
      </w:pPr>
      <w:r w:rsidRPr="00685FAB">
        <w:rPr>
          <w:color w:val="FF0000"/>
        </w:rPr>
        <w:t xml:space="preserve">Na temelju članak 141. stavak 2. Zakona o radu („Narodne novine“ br. 93/14) i članka </w:t>
      </w:r>
      <w:r>
        <w:rPr>
          <w:color w:val="FF0000"/>
        </w:rPr>
        <w:t>5</w:t>
      </w:r>
      <w:r w:rsidRPr="00685FAB">
        <w:rPr>
          <w:color w:val="FF0000"/>
        </w:rPr>
        <w:t xml:space="preserve">. Pravilnika o postupu izbora radničkog vijeća („Narodne novine“ br. </w:t>
      </w:r>
      <w:r>
        <w:rPr>
          <w:color w:val="FF0000"/>
        </w:rPr>
        <w:t>3</w:t>
      </w:r>
      <w:r w:rsidRPr="00685FAB">
        <w:rPr>
          <w:color w:val="FF0000"/>
        </w:rPr>
        <w:t>/</w:t>
      </w:r>
      <w:r>
        <w:rPr>
          <w:color w:val="FF0000"/>
        </w:rPr>
        <w:t>16</w:t>
      </w:r>
      <w:r w:rsidRPr="00685FAB">
        <w:rPr>
          <w:color w:val="FF0000"/>
        </w:rPr>
        <w:t>)   sazivam</w:t>
      </w:r>
    </w:p>
    <w:p w:rsidR="00EB34D1" w:rsidRDefault="00EB34D1" w:rsidP="004205CE">
      <w:pPr>
        <w:spacing w:after="0"/>
      </w:pPr>
    </w:p>
    <w:p w:rsidR="00EB34D1" w:rsidRDefault="00EB34D1" w:rsidP="004205CE">
      <w:pPr>
        <w:spacing w:after="0"/>
        <w:jc w:val="center"/>
        <w:rPr>
          <w:b/>
          <w:color w:val="FF0000"/>
        </w:rPr>
      </w:pPr>
      <w:r>
        <w:rPr>
          <w:b/>
          <w:color w:val="FF0000"/>
        </w:rPr>
        <w:t>SKUP RADNIKA</w:t>
      </w:r>
    </w:p>
    <w:p w:rsidR="00EB34D1" w:rsidRDefault="00EB34D1" w:rsidP="004205CE">
      <w:pPr>
        <w:spacing w:after="0"/>
        <w:jc w:val="center"/>
        <w:rPr>
          <w:b/>
          <w:color w:val="FF0000"/>
        </w:rPr>
      </w:pPr>
    </w:p>
    <w:p w:rsidR="00EB34D1" w:rsidRPr="00E422A7" w:rsidRDefault="00EB34D1" w:rsidP="004205CE">
      <w:pPr>
        <w:spacing w:after="0"/>
        <w:jc w:val="center"/>
        <w:rPr>
          <w:b/>
          <w:color w:val="FF0000"/>
        </w:rPr>
      </w:pPr>
    </w:p>
    <w:p w:rsidR="00EB34D1" w:rsidRPr="008D342D" w:rsidRDefault="00EB34D1" w:rsidP="00EB002C">
      <w:r w:rsidRPr="008D342D">
        <w:t xml:space="preserve">koji će biti održan dana </w:t>
      </w:r>
      <w:bookmarkStart w:id="0" w:name="_GoBack"/>
      <w:r>
        <w:rPr>
          <w:b/>
          <w:sz w:val="24"/>
          <w:szCs w:val="24"/>
        </w:rPr>
        <w:t>Kliknite i upišite datum</w:t>
      </w:r>
      <w:bookmarkEnd w:id="0"/>
      <w:r w:rsidRPr="008D342D">
        <w:t xml:space="preserve"> s početkom u </w:t>
      </w:r>
      <w:r>
        <w:rPr>
          <w:b/>
          <w:sz w:val="24"/>
          <w:szCs w:val="24"/>
        </w:rPr>
        <w:t>Kliknite i upišite točno vrijeme</w:t>
      </w:r>
      <w:r>
        <w:t xml:space="preserve"> </w:t>
      </w:r>
      <w:r w:rsidRPr="008D342D">
        <w:t xml:space="preserve">sati u mjestu/mjestima </w:t>
      </w:r>
      <w:r>
        <w:t xml:space="preserve">Kliknite i </w:t>
      </w:r>
      <w:r w:rsidRPr="003D7C73">
        <w:rPr>
          <w:b/>
          <w:sz w:val="24"/>
          <w:szCs w:val="24"/>
        </w:rPr>
        <w:t>u</w:t>
      </w:r>
      <w:r>
        <w:rPr>
          <w:b/>
          <w:sz w:val="24"/>
          <w:szCs w:val="24"/>
        </w:rPr>
        <w:t>pišite mjesto gdje će biti skup</w:t>
      </w:r>
      <w:r>
        <w:t xml:space="preserve"> </w:t>
      </w:r>
      <w:r w:rsidRPr="008D342D">
        <w:t xml:space="preserve">u </w:t>
      </w:r>
      <w:r>
        <w:t>p</w:t>
      </w:r>
      <w:r w:rsidRPr="008D342D">
        <w:t>ros</w:t>
      </w:r>
      <w:r>
        <w:t xml:space="preserve">toriji </w:t>
      </w:r>
      <w:r>
        <w:rPr>
          <w:b/>
          <w:color w:val="auto"/>
          <w:sz w:val="24"/>
          <w:szCs w:val="24"/>
        </w:rPr>
        <w:t>Kliknite i upišite naziv prostorije (npr. dvorana br. XY)</w:t>
      </w:r>
      <w:r w:rsidRPr="008D342D">
        <w:t xml:space="preserve"> sa sljedećim</w:t>
      </w:r>
    </w:p>
    <w:p w:rsidR="00EB34D1" w:rsidRDefault="00EB34D1" w:rsidP="00685FAB">
      <w:pPr>
        <w:spacing w:after="0"/>
      </w:pPr>
      <w:r w:rsidRPr="00764E7C">
        <w:t>(člana</w:t>
      </w:r>
      <w:r>
        <w:t>k 163. stavak 2. Zakona o radu)</w:t>
      </w:r>
    </w:p>
    <w:p w:rsidR="00EB34D1" w:rsidRDefault="00EB34D1" w:rsidP="00685FAB">
      <w:pPr>
        <w:spacing w:after="0"/>
      </w:pPr>
    </w:p>
    <w:p w:rsidR="00EB34D1" w:rsidRPr="003D7C73" w:rsidRDefault="00EB34D1" w:rsidP="00685FAB">
      <w:pPr>
        <w:spacing w:after="0"/>
        <w:jc w:val="center"/>
        <w:rPr>
          <w:b/>
          <w:color w:val="FF0000"/>
        </w:rPr>
      </w:pPr>
      <w:r w:rsidRPr="003D7C73">
        <w:rPr>
          <w:b/>
          <w:color w:val="FF0000"/>
        </w:rPr>
        <w:t>DNEVNIM REDOM</w:t>
      </w:r>
    </w:p>
    <w:p w:rsidR="00EB34D1" w:rsidRPr="00685FAB" w:rsidRDefault="00EB34D1" w:rsidP="00685FAB">
      <w:pPr>
        <w:spacing w:after="0"/>
        <w:jc w:val="center"/>
        <w:rPr>
          <w:color w:val="FF0000"/>
        </w:rPr>
      </w:pPr>
    </w:p>
    <w:p w:rsidR="00EB34D1" w:rsidRDefault="00EB34D1" w:rsidP="00685FAB">
      <w:pPr>
        <w:spacing w:after="0"/>
      </w:pPr>
      <w:r>
        <w:t>1. Utvrđivanje postojanja zakonskih uvjeta za utemeljenje izbora povjerenika za zaštitu na radu</w:t>
      </w:r>
    </w:p>
    <w:p w:rsidR="00EB34D1" w:rsidRDefault="00EB34D1" w:rsidP="00685FAB">
      <w:pPr>
        <w:spacing w:after="0"/>
      </w:pPr>
      <w:r>
        <w:t>2. Imenovanje Izbornog odbora</w:t>
      </w:r>
    </w:p>
    <w:p w:rsidR="00EB34D1" w:rsidRDefault="00EB34D1" w:rsidP="00685FAB">
      <w:pPr>
        <w:spacing w:after="0"/>
      </w:pPr>
      <w:r>
        <w:t>3. Razno</w:t>
      </w:r>
    </w:p>
    <w:p w:rsidR="00EB34D1" w:rsidRDefault="00EB34D1" w:rsidP="00C82635">
      <w:pPr>
        <w:jc w:val="both"/>
      </w:pPr>
    </w:p>
    <w:p w:rsidR="00EB34D1" w:rsidRDefault="00EB34D1" w:rsidP="004205CE">
      <w:pPr>
        <w:jc w:val="both"/>
      </w:pPr>
    </w:p>
    <w:tbl>
      <w:tblPr>
        <w:tblW w:w="0" w:type="auto"/>
        <w:tblLook w:val="00A0"/>
      </w:tblPr>
      <w:tblGrid>
        <w:gridCol w:w="5382"/>
        <w:gridCol w:w="3680"/>
      </w:tblGrid>
      <w:tr w:rsidR="00EB34D1" w:rsidTr="002728B4">
        <w:tc>
          <w:tcPr>
            <w:tcW w:w="5382" w:type="dxa"/>
          </w:tcPr>
          <w:p w:rsidR="00EB34D1" w:rsidRDefault="00EB34D1" w:rsidP="002728B4">
            <w:pPr>
              <w:jc w:val="both"/>
            </w:pPr>
          </w:p>
        </w:tc>
        <w:tc>
          <w:tcPr>
            <w:tcW w:w="3680" w:type="dxa"/>
          </w:tcPr>
          <w:p w:rsidR="00EB34D1" w:rsidRPr="002728B4" w:rsidRDefault="00EB34D1" w:rsidP="006B057F">
            <w:pPr>
              <w:rPr>
                <w:color w:val="FF0000"/>
              </w:rPr>
            </w:pPr>
            <w:r w:rsidRPr="002728B4">
              <w:rPr>
                <w:color w:val="FF0000"/>
              </w:rPr>
              <w:t>ZA PREDLAGATELJA UTEMELJENJA</w:t>
            </w:r>
          </w:p>
          <w:p w:rsidR="00EB34D1" w:rsidRPr="002728B4" w:rsidRDefault="00EB34D1" w:rsidP="006B057F">
            <w:pPr>
              <w:rPr>
                <w:color w:val="FF0000"/>
              </w:rPr>
            </w:pPr>
            <w:r w:rsidRPr="002728B4">
              <w:rPr>
                <w:color w:val="FF0000"/>
              </w:rPr>
              <w:t>________________________________</w:t>
            </w:r>
          </w:p>
          <w:p w:rsidR="00EB34D1" w:rsidRDefault="00EB34D1" w:rsidP="006B057F"/>
        </w:tc>
      </w:tr>
      <w:tr w:rsidR="00EB34D1" w:rsidTr="002728B4">
        <w:tc>
          <w:tcPr>
            <w:tcW w:w="5382" w:type="dxa"/>
          </w:tcPr>
          <w:p w:rsidR="00EB34D1" w:rsidRDefault="00EB34D1" w:rsidP="002728B4">
            <w:pPr>
              <w:jc w:val="both"/>
            </w:pPr>
          </w:p>
        </w:tc>
        <w:tc>
          <w:tcPr>
            <w:tcW w:w="3680" w:type="dxa"/>
          </w:tcPr>
          <w:p w:rsidR="00EB34D1" w:rsidRDefault="00EB34D1" w:rsidP="002728B4">
            <w:pPr>
              <w:jc w:val="both"/>
            </w:pPr>
          </w:p>
        </w:tc>
      </w:tr>
    </w:tbl>
    <w:p w:rsidR="00EB34D1" w:rsidRDefault="00EB34D1" w:rsidP="004205CE">
      <w:pPr>
        <w:jc w:val="both"/>
      </w:pPr>
    </w:p>
    <w:sectPr w:rsidR="00EB34D1" w:rsidSect="00DB2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167F53"/>
    <w:rsid w:val="00181FA6"/>
    <w:rsid w:val="001D1B3E"/>
    <w:rsid w:val="00251BE0"/>
    <w:rsid w:val="002728B4"/>
    <w:rsid w:val="00307BF6"/>
    <w:rsid w:val="003D7C73"/>
    <w:rsid w:val="004205CE"/>
    <w:rsid w:val="00466C34"/>
    <w:rsid w:val="004E5690"/>
    <w:rsid w:val="00637782"/>
    <w:rsid w:val="00685FAB"/>
    <w:rsid w:val="006B057F"/>
    <w:rsid w:val="00764E7C"/>
    <w:rsid w:val="00834BBC"/>
    <w:rsid w:val="00862340"/>
    <w:rsid w:val="008B042D"/>
    <w:rsid w:val="008D342D"/>
    <w:rsid w:val="00B9164D"/>
    <w:rsid w:val="00B93E63"/>
    <w:rsid w:val="00BD1AFB"/>
    <w:rsid w:val="00C82635"/>
    <w:rsid w:val="00D56DD2"/>
    <w:rsid w:val="00D744E4"/>
    <w:rsid w:val="00DB2345"/>
    <w:rsid w:val="00E422A7"/>
    <w:rsid w:val="00E84C17"/>
    <w:rsid w:val="00EB002C"/>
    <w:rsid w:val="00EB34D1"/>
    <w:rsid w:val="00F23E1D"/>
    <w:rsid w:val="00F33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155</Words>
  <Characters>885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4</cp:revision>
  <dcterms:created xsi:type="dcterms:W3CDTF">2016-08-08T10:25:00Z</dcterms:created>
  <dcterms:modified xsi:type="dcterms:W3CDTF">2016-08-08T10:43:00Z</dcterms:modified>
</cp:coreProperties>
</file>