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5510"/>
        <w:gridCol w:w="297"/>
        <w:gridCol w:w="3481"/>
      </w:tblGrid>
      <w:tr w:rsidR="009B54D6" w:rsidTr="00424747">
        <w:tc>
          <w:tcPr>
            <w:tcW w:w="5510" w:type="dxa"/>
          </w:tcPr>
          <w:p w:rsidR="009B54D6" w:rsidRPr="00D857FC" w:rsidRDefault="009B54D6" w:rsidP="00D857FC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D857FC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9B54D6" w:rsidRDefault="009B54D6" w:rsidP="00D857FC">
            <w:pPr>
              <w:tabs>
                <w:tab w:val="left" w:pos="435"/>
                <w:tab w:val="right" w:pos="9072"/>
              </w:tabs>
            </w:pPr>
            <w:r w:rsidRPr="00D857FC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297" w:type="dxa"/>
            <w:tcBorders>
              <w:left w:val="nil"/>
            </w:tcBorders>
          </w:tcPr>
          <w:p w:rsidR="009B54D6" w:rsidRDefault="009B54D6">
            <w:pPr>
              <w:spacing w:after="0" w:line="240" w:lineRule="auto"/>
            </w:pPr>
          </w:p>
          <w:p w:rsidR="009B54D6" w:rsidRDefault="009B54D6" w:rsidP="00424747">
            <w:pPr>
              <w:tabs>
                <w:tab w:val="left" w:pos="435"/>
                <w:tab w:val="right" w:pos="9072"/>
              </w:tabs>
            </w:pPr>
          </w:p>
        </w:tc>
        <w:tc>
          <w:tcPr>
            <w:tcW w:w="3481" w:type="dxa"/>
          </w:tcPr>
          <w:p w:rsidR="009B54D6" w:rsidRDefault="009B54D6" w:rsidP="00D857FC">
            <w:pPr>
              <w:tabs>
                <w:tab w:val="left" w:pos="435"/>
                <w:tab w:val="right" w:pos="9072"/>
              </w:tabs>
            </w:pPr>
            <w:r w:rsidRPr="00D857FC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9B54D6" w:rsidTr="00424747">
        <w:tc>
          <w:tcPr>
            <w:tcW w:w="5510" w:type="dxa"/>
          </w:tcPr>
          <w:p w:rsidR="009B54D6" w:rsidRPr="00D857FC" w:rsidRDefault="009B54D6" w:rsidP="00D857FC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D857FC">
              <w:rPr>
                <w:color w:val="FF0000"/>
              </w:rPr>
              <w:t>______________________________</w:t>
            </w:r>
          </w:p>
          <w:p w:rsidR="009B54D6" w:rsidRDefault="009B54D6" w:rsidP="00D857FC">
            <w:pPr>
              <w:tabs>
                <w:tab w:val="left" w:pos="435"/>
                <w:tab w:val="right" w:pos="9072"/>
              </w:tabs>
            </w:pPr>
            <w:r w:rsidRPr="00D857FC">
              <w:rPr>
                <w:color w:val="FF0000"/>
              </w:rPr>
              <w:t>(naziv i sjedište poslodavca)</w:t>
            </w:r>
          </w:p>
        </w:tc>
        <w:tc>
          <w:tcPr>
            <w:tcW w:w="297" w:type="dxa"/>
            <w:tcBorders>
              <w:left w:val="nil"/>
            </w:tcBorders>
          </w:tcPr>
          <w:p w:rsidR="009B54D6" w:rsidRDefault="009B54D6">
            <w:pPr>
              <w:spacing w:after="0" w:line="240" w:lineRule="auto"/>
            </w:pPr>
          </w:p>
          <w:p w:rsidR="009B54D6" w:rsidRDefault="009B54D6" w:rsidP="00424747">
            <w:pPr>
              <w:tabs>
                <w:tab w:val="left" w:pos="435"/>
                <w:tab w:val="right" w:pos="9072"/>
              </w:tabs>
            </w:pPr>
          </w:p>
        </w:tc>
        <w:tc>
          <w:tcPr>
            <w:tcW w:w="3481" w:type="dxa"/>
          </w:tcPr>
          <w:p w:rsidR="009B54D6" w:rsidRPr="00D857FC" w:rsidRDefault="009B54D6" w:rsidP="00D857FC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D857FC">
              <w:rPr>
                <w:color w:val="FF0000"/>
              </w:rPr>
              <w:t>______________________</w:t>
            </w:r>
          </w:p>
          <w:p w:rsidR="009B54D6" w:rsidRDefault="009B54D6" w:rsidP="00D857FC">
            <w:pPr>
              <w:tabs>
                <w:tab w:val="left" w:pos="435"/>
                <w:tab w:val="right" w:pos="9072"/>
              </w:tabs>
            </w:pPr>
            <w:r w:rsidRPr="00D857FC">
              <w:rPr>
                <w:color w:val="FF0000"/>
              </w:rPr>
              <w:t>(mjesto i datum)</w:t>
            </w:r>
          </w:p>
        </w:tc>
      </w:tr>
    </w:tbl>
    <w:p w:rsidR="009B54D6" w:rsidRDefault="009B54D6" w:rsidP="004205CE">
      <w:pPr>
        <w:tabs>
          <w:tab w:val="left" w:pos="435"/>
          <w:tab w:val="right" w:pos="9072"/>
        </w:tabs>
      </w:pPr>
    </w:p>
    <w:p w:rsidR="009B54D6" w:rsidRPr="00E454C8" w:rsidRDefault="009B54D6" w:rsidP="00E931F7">
      <w:pPr>
        <w:spacing w:after="0" w:line="240" w:lineRule="auto"/>
        <w:jc w:val="center"/>
        <w:rPr>
          <w:b/>
          <w:color w:val="FF0000"/>
          <w:kern w:val="0"/>
          <w:sz w:val="24"/>
          <w:szCs w:val="24"/>
        </w:rPr>
      </w:pPr>
      <w:r w:rsidRPr="00E454C8">
        <w:rPr>
          <w:b/>
          <w:color w:val="FF0000"/>
          <w:kern w:val="0"/>
          <w:sz w:val="24"/>
          <w:szCs w:val="24"/>
        </w:rPr>
        <w:t>P O P I S</w:t>
      </w:r>
    </w:p>
    <w:p w:rsidR="009B54D6" w:rsidRDefault="009B54D6" w:rsidP="00E931F7">
      <w:pPr>
        <w:spacing w:after="0"/>
        <w:jc w:val="center"/>
        <w:rPr>
          <w:b/>
          <w:color w:val="FF0000"/>
          <w:kern w:val="0"/>
          <w:sz w:val="24"/>
          <w:szCs w:val="24"/>
        </w:rPr>
      </w:pPr>
      <w:r w:rsidRPr="00E454C8">
        <w:rPr>
          <w:b/>
          <w:color w:val="FF0000"/>
          <w:kern w:val="0"/>
          <w:sz w:val="24"/>
          <w:szCs w:val="24"/>
        </w:rPr>
        <w:t xml:space="preserve">SKUPINE RADNIKA U SVEZI IZBORA POVJERENIKA RADNIKA </w:t>
      </w:r>
    </w:p>
    <w:p w:rsidR="009B54D6" w:rsidRDefault="009B54D6" w:rsidP="00E931F7">
      <w:pPr>
        <w:spacing w:after="0"/>
        <w:jc w:val="center"/>
        <w:rPr>
          <w:b/>
          <w:color w:val="FF0000"/>
        </w:rPr>
      </w:pPr>
      <w:r w:rsidRPr="00E454C8">
        <w:rPr>
          <w:b/>
          <w:color w:val="FF0000"/>
          <w:kern w:val="0"/>
          <w:sz w:val="24"/>
          <w:szCs w:val="24"/>
        </w:rPr>
        <w:t>ZA ZAŠTITU NA RADU</w:t>
      </w:r>
    </w:p>
    <w:p w:rsidR="009B54D6" w:rsidRPr="004F6185" w:rsidRDefault="009B54D6" w:rsidP="004205CE">
      <w:pPr>
        <w:spacing w:after="0"/>
      </w:pPr>
    </w:p>
    <w:p w:rsidR="009B54D6" w:rsidRDefault="009B54D6" w:rsidP="00AD73BA">
      <w:pPr>
        <w:jc w:val="both"/>
      </w:pPr>
      <w:r w:rsidRPr="00E454C8">
        <w:rPr>
          <w:color w:val="auto"/>
          <w:kern w:val="0"/>
          <w:sz w:val="24"/>
          <w:szCs w:val="24"/>
        </w:rPr>
        <w:t>Na dan sastavljanja ovog popisa poslodavac redovito zapošljava</w:t>
      </w:r>
      <w:r>
        <w:t xml:space="preserve">  </w:t>
      </w:r>
      <w:bookmarkStart w:id="0" w:name="_GoBack"/>
      <w:r w:rsidRPr="00181FA6">
        <w:rPr>
          <w:b/>
          <w:sz w:val="24"/>
          <w:szCs w:val="24"/>
        </w:rPr>
        <w:t xml:space="preserve">Kliknite ovdje i upišite </w:t>
      </w:r>
      <w:r>
        <w:rPr>
          <w:b/>
          <w:sz w:val="24"/>
          <w:szCs w:val="24"/>
        </w:rPr>
        <w:t xml:space="preserve">ukupan broj </w:t>
      </w:r>
      <w:r w:rsidRPr="008404E8">
        <w:rPr>
          <w:b/>
          <w:sz w:val="24"/>
          <w:szCs w:val="24"/>
        </w:rPr>
        <w:t xml:space="preserve">radnika </w:t>
      </w:r>
      <w:r w:rsidRPr="008404E8">
        <w:rPr>
          <w:sz w:val="24"/>
          <w:szCs w:val="24"/>
        </w:rPr>
        <w:t xml:space="preserve">                 </w:t>
      </w:r>
      <w:bookmarkEnd w:id="0"/>
      <w:r w:rsidRPr="008404E8">
        <w:rPr>
          <w:sz w:val="24"/>
          <w:szCs w:val="24"/>
        </w:rPr>
        <w:t xml:space="preserve"> radnika.</w:t>
      </w:r>
      <w:r>
        <w:t xml:space="preserve"> </w:t>
      </w:r>
    </w:p>
    <w:p w:rsidR="009B54D6" w:rsidRDefault="009B54D6" w:rsidP="004205CE">
      <w:r>
        <w:t>Skupinu radnika čine: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88"/>
        <w:gridCol w:w="3780"/>
        <w:gridCol w:w="1440"/>
        <w:gridCol w:w="2700"/>
      </w:tblGrid>
      <w:tr w:rsidR="009B54D6" w:rsidTr="008404E8">
        <w:trPr>
          <w:jc w:val="center"/>
        </w:trPr>
        <w:tc>
          <w:tcPr>
            <w:tcW w:w="1188" w:type="dxa"/>
            <w:shd w:val="clear" w:color="auto" w:fill="E6E6E6"/>
            <w:vAlign w:val="center"/>
          </w:tcPr>
          <w:p w:rsidR="009B54D6" w:rsidRPr="00D857FC" w:rsidRDefault="009B54D6" w:rsidP="008404E8">
            <w:pPr>
              <w:spacing w:before="120" w:after="80" w:line="269" w:lineRule="auto"/>
              <w:jc w:val="center"/>
              <w:rPr>
                <w:b/>
              </w:rPr>
            </w:pPr>
            <w:r w:rsidRPr="00D857FC">
              <w:rPr>
                <w:b/>
              </w:rPr>
              <w:t>Redni</w:t>
            </w:r>
            <w:r>
              <w:rPr>
                <w:b/>
              </w:rPr>
              <w:t xml:space="preserve"> </w:t>
            </w:r>
            <w:r w:rsidRPr="00D857FC">
              <w:rPr>
                <w:b/>
              </w:rPr>
              <w:t>broj</w:t>
            </w:r>
          </w:p>
        </w:tc>
        <w:tc>
          <w:tcPr>
            <w:tcW w:w="3780" w:type="dxa"/>
            <w:shd w:val="clear" w:color="auto" w:fill="E6E6E6"/>
            <w:vAlign w:val="center"/>
          </w:tcPr>
          <w:p w:rsidR="009B54D6" w:rsidRPr="00D857FC" w:rsidRDefault="009B54D6" w:rsidP="008404E8">
            <w:pPr>
              <w:spacing w:before="120" w:after="80" w:line="269" w:lineRule="auto"/>
              <w:jc w:val="center"/>
              <w:rPr>
                <w:b/>
              </w:rPr>
            </w:pPr>
            <w:r w:rsidRPr="00D857FC">
              <w:rPr>
                <w:b/>
              </w:rPr>
              <w:t>Ime i prezime</w:t>
            </w:r>
          </w:p>
        </w:tc>
        <w:tc>
          <w:tcPr>
            <w:tcW w:w="1440" w:type="dxa"/>
            <w:shd w:val="clear" w:color="auto" w:fill="E6E6E6"/>
            <w:vAlign w:val="center"/>
          </w:tcPr>
          <w:p w:rsidR="009B54D6" w:rsidRPr="00D857FC" w:rsidRDefault="009B54D6" w:rsidP="008404E8">
            <w:pPr>
              <w:spacing w:before="120" w:after="80" w:line="269" w:lineRule="auto"/>
              <w:jc w:val="center"/>
              <w:rPr>
                <w:b/>
              </w:rPr>
            </w:pPr>
            <w:r w:rsidRPr="00D857FC">
              <w:rPr>
                <w:b/>
              </w:rPr>
              <w:t>OIB</w:t>
            </w:r>
          </w:p>
        </w:tc>
        <w:tc>
          <w:tcPr>
            <w:tcW w:w="2700" w:type="dxa"/>
            <w:shd w:val="clear" w:color="auto" w:fill="E6E6E6"/>
            <w:vAlign w:val="center"/>
          </w:tcPr>
          <w:p w:rsidR="009B54D6" w:rsidRPr="00D857FC" w:rsidRDefault="009B54D6" w:rsidP="008404E8">
            <w:pPr>
              <w:spacing w:before="120" w:after="80" w:line="269" w:lineRule="auto"/>
              <w:jc w:val="center"/>
              <w:rPr>
                <w:b/>
              </w:rPr>
            </w:pPr>
            <w:r w:rsidRPr="00D857FC">
              <w:rPr>
                <w:b/>
              </w:rPr>
              <w:t>Potpis</w:t>
            </w:r>
          </w:p>
        </w:tc>
      </w:tr>
      <w:tr w:rsidR="009B54D6" w:rsidRPr="00A73195" w:rsidTr="008404E8">
        <w:trPr>
          <w:jc w:val="center"/>
        </w:trPr>
        <w:tc>
          <w:tcPr>
            <w:tcW w:w="1188" w:type="dxa"/>
            <w:tcBorders>
              <w:left w:val="nil"/>
              <w:right w:val="nil"/>
            </w:tcBorders>
            <w:vAlign w:val="center"/>
          </w:tcPr>
          <w:p w:rsidR="009B54D6" w:rsidRPr="00A73195" w:rsidRDefault="009B54D6" w:rsidP="00A82EA7">
            <w:pPr>
              <w:spacing w:after="0" w:line="269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0" w:type="dxa"/>
            <w:tcBorders>
              <w:left w:val="nil"/>
              <w:right w:val="nil"/>
            </w:tcBorders>
            <w:vAlign w:val="center"/>
          </w:tcPr>
          <w:p w:rsidR="009B54D6" w:rsidRPr="00A73195" w:rsidRDefault="009B54D6" w:rsidP="00A82EA7">
            <w:pPr>
              <w:spacing w:after="0" w:line="269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vAlign w:val="center"/>
          </w:tcPr>
          <w:p w:rsidR="009B54D6" w:rsidRPr="00A73195" w:rsidRDefault="009B54D6" w:rsidP="00A82EA7">
            <w:pPr>
              <w:spacing w:after="0" w:line="269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700" w:type="dxa"/>
            <w:tcBorders>
              <w:left w:val="nil"/>
              <w:right w:val="nil"/>
            </w:tcBorders>
            <w:vAlign w:val="center"/>
          </w:tcPr>
          <w:p w:rsidR="009B54D6" w:rsidRPr="00A73195" w:rsidRDefault="009B54D6" w:rsidP="00A82EA7">
            <w:pPr>
              <w:spacing w:after="0" w:line="269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9B54D6" w:rsidTr="008404E8">
        <w:trPr>
          <w:jc w:val="center"/>
        </w:trPr>
        <w:tc>
          <w:tcPr>
            <w:tcW w:w="1188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378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>Upišite ime i prezime</w:t>
            </w:r>
          </w:p>
        </w:tc>
        <w:tc>
          <w:tcPr>
            <w:tcW w:w="144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>Upišite OIB</w:t>
            </w:r>
          </w:p>
        </w:tc>
        <w:tc>
          <w:tcPr>
            <w:tcW w:w="270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</w:p>
        </w:tc>
      </w:tr>
      <w:tr w:rsidR="009B54D6" w:rsidTr="008404E8">
        <w:trPr>
          <w:jc w:val="center"/>
        </w:trPr>
        <w:tc>
          <w:tcPr>
            <w:tcW w:w="1188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378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144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270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</w:p>
        </w:tc>
      </w:tr>
      <w:tr w:rsidR="009B54D6" w:rsidTr="008404E8">
        <w:trPr>
          <w:jc w:val="center"/>
        </w:trPr>
        <w:tc>
          <w:tcPr>
            <w:tcW w:w="1188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378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144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270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</w:p>
        </w:tc>
      </w:tr>
      <w:tr w:rsidR="009B54D6" w:rsidTr="008404E8">
        <w:trPr>
          <w:jc w:val="center"/>
        </w:trPr>
        <w:tc>
          <w:tcPr>
            <w:tcW w:w="1188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378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144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270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</w:p>
        </w:tc>
      </w:tr>
      <w:tr w:rsidR="009B54D6" w:rsidTr="008404E8">
        <w:trPr>
          <w:jc w:val="center"/>
        </w:trPr>
        <w:tc>
          <w:tcPr>
            <w:tcW w:w="1188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378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144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270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</w:p>
        </w:tc>
      </w:tr>
      <w:tr w:rsidR="009B54D6" w:rsidTr="008404E8">
        <w:trPr>
          <w:jc w:val="center"/>
        </w:trPr>
        <w:tc>
          <w:tcPr>
            <w:tcW w:w="1188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378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144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270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</w:p>
        </w:tc>
      </w:tr>
      <w:tr w:rsidR="009B54D6" w:rsidTr="008404E8">
        <w:trPr>
          <w:jc w:val="center"/>
        </w:trPr>
        <w:tc>
          <w:tcPr>
            <w:tcW w:w="1188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378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144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270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</w:p>
        </w:tc>
      </w:tr>
      <w:tr w:rsidR="009B54D6" w:rsidTr="008404E8">
        <w:trPr>
          <w:jc w:val="center"/>
        </w:trPr>
        <w:tc>
          <w:tcPr>
            <w:tcW w:w="1188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378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144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270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</w:p>
        </w:tc>
      </w:tr>
      <w:tr w:rsidR="009B54D6" w:rsidTr="008404E8">
        <w:trPr>
          <w:jc w:val="center"/>
        </w:trPr>
        <w:tc>
          <w:tcPr>
            <w:tcW w:w="1188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378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144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  <w:r>
              <w:t xml:space="preserve"> </w:t>
            </w:r>
          </w:p>
        </w:tc>
        <w:tc>
          <w:tcPr>
            <w:tcW w:w="2700" w:type="dxa"/>
            <w:vAlign w:val="center"/>
          </w:tcPr>
          <w:p w:rsidR="009B54D6" w:rsidRDefault="009B54D6" w:rsidP="00A82EA7">
            <w:pPr>
              <w:spacing w:before="180" w:line="240" w:lineRule="auto"/>
            </w:pPr>
          </w:p>
        </w:tc>
      </w:tr>
    </w:tbl>
    <w:p w:rsidR="009B54D6" w:rsidRPr="004F6185" w:rsidRDefault="009B54D6" w:rsidP="004205CE">
      <w:r>
        <w:t>Nastavak tablice na sljedećoj stranici</w:t>
      </w:r>
      <w:r>
        <w:rPr>
          <w:rStyle w:val="FootnoteReference"/>
        </w:rPr>
        <w:footnoteReference w:id="1"/>
      </w:r>
      <w:r>
        <w:tab/>
      </w:r>
    </w:p>
    <w:p w:rsidR="009B54D6" w:rsidRDefault="009B54D6" w:rsidP="00DC04B6">
      <w:pPr>
        <w:jc w:val="both"/>
      </w:pPr>
      <w:r>
        <w:t>Skupina radnika čini 20% od ukupnog broja zaposlenih radnika poslodavca.</w:t>
      </w:r>
    </w:p>
    <w:p w:rsidR="009B54D6" w:rsidRDefault="009B54D6" w:rsidP="00DC04B6">
      <w:pPr>
        <w:jc w:val="both"/>
      </w:pPr>
      <w:r>
        <w:t xml:space="preserve">Ovlašteni predstavnik skupine radnika je </w:t>
      </w:r>
      <w:r w:rsidRPr="00260F2A">
        <w:rPr>
          <w:rStyle w:val="PlaceholderText"/>
          <w:b/>
          <w:color w:val="auto"/>
          <w:sz w:val="24"/>
          <w:szCs w:val="24"/>
        </w:rPr>
        <w:t>Ovdje upišite ime i prezime predstavnika skupine radnika</w:t>
      </w:r>
      <w:r>
        <w:t>.</w:t>
      </w:r>
    </w:p>
    <w:p w:rsidR="009B54D6" w:rsidRDefault="009B54D6" w:rsidP="004205CE">
      <w:pPr>
        <w:jc w:val="both"/>
      </w:pPr>
      <w:r>
        <w:t>Ovlašteni predstavnik skupine radnika će na zahtjev sudionika u postupku provođenja izbora za Povjerenika radnika za zaštitu na radu dostaviti fotokopiju ovog popisa i staviti na uvid izvornik popisa, a nakon izbora, izvornik popisa predat će Povjereniku radnika za zaštitu na radu.</w:t>
      </w:r>
    </w:p>
    <w:sectPr w:rsidR="009B54D6" w:rsidSect="008E22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4D6" w:rsidRDefault="009B54D6" w:rsidP="00ED1091">
      <w:pPr>
        <w:spacing w:after="0" w:line="240" w:lineRule="auto"/>
      </w:pPr>
      <w:r>
        <w:separator/>
      </w:r>
    </w:p>
  </w:endnote>
  <w:endnote w:type="continuationSeparator" w:id="0">
    <w:p w:rsidR="009B54D6" w:rsidRDefault="009B54D6" w:rsidP="00ED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4D6" w:rsidRDefault="009B54D6" w:rsidP="00ED1091">
      <w:pPr>
        <w:spacing w:after="0" w:line="240" w:lineRule="auto"/>
      </w:pPr>
      <w:r>
        <w:separator/>
      </w:r>
    </w:p>
  </w:footnote>
  <w:footnote w:type="continuationSeparator" w:id="0">
    <w:p w:rsidR="009B54D6" w:rsidRDefault="009B54D6" w:rsidP="00ED1091">
      <w:pPr>
        <w:spacing w:after="0" w:line="240" w:lineRule="auto"/>
      </w:pPr>
      <w:r>
        <w:continuationSeparator/>
      </w:r>
    </w:p>
  </w:footnote>
  <w:footnote w:id="1">
    <w:p w:rsidR="009B54D6" w:rsidRDefault="009B54D6">
      <w:pPr>
        <w:pStyle w:val="FootnoteText"/>
      </w:pPr>
      <w:r>
        <w:rPr>
          <w:rStyle w:val="FootnoteReference"/>
        </w:rPr>
        <w:footnoteRef/>
      </w:r>
      <w:r>
        <w:t xml:space="preserve"> U slučaju popisa duljeg nego što je u ovom e-obrascu, izrađeni nastavak tablice je sastavni dio ovog obrasca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116B70"/>
    <w:rsid w:val="00176C4B"/>
    <w:rsid w:val="00180E02"/>
    <w:rsid w:val="00181FA6"/>
    <w:rsid w:val="001D1B3E"/>
    <w:rsid w:val="00201303"/>
    <w:rsid w:val="00221664"/>
    <w:rsid w:val="00251BE0"/>
    <w:rsid w:val="00260F2A"/>
    <w:rsid w:val="00263230"/>
    <w:rsid w:val="00264918"/>
    <w:rsid w:val="00273C69"/>
    <w:rsid w:val="00307BF6"/>
    <w:rsid w:val="0033300A"/>
    <w:rsid w:val="004205CE"/>
    <w:rsid w:val="00424747"/>
    <w:rsid w:val="0045648F"/>
    <w:rsid w:val="00467633"/>
    <w:rsid w:val="004E5690"/>
    <w:rsid w:val="004F6185"/>
    <w:rsid w:val="005A4148"/>
    <w:rsid w:val="006B057F"/>
    <w:rsid w:val="007912A6"/>
    <w:rsid w:val="00834BBC"/>
    <w:rsid w:val="00837DDC"/>
    <w:rsid w:val="008404E8"/>
    <w:rsid w:val="008B042D"/>
    <w:rsid w:val="008E2266"/>
    <w:rsid w:val="0097258F"/>
    <w:rsid w:val="009B54D6"/>
    <w:rsid w:val="00A73195"/>
    <w:rsid w:val="00A82EA7"/>
    <w:rsid w:val="00A85682"/>
    <w:rsid w:val="00AD73BA"/>
    <w:rsid w:val="00B928B3"/>
    <w:rsid w:val="00C232C6"/>
    <w:rsid w:val="00C82635"/>
    <w:rsid w:val="00D557F3"/>
    <w:rsid w:val="00D56DD2"/>
    <w:rsid w:val="00D857FC"/>
    <w:rsid w:val="00DC04B6"/>
    <w:rsid w:val="00E422A7"/>
    <w:rsid w:val="00E454C8"/>
    <w:rsid w:val="00E931F7"/>
    <w:rsid w:val="00ED1091"/>
    <w:rsid w:val="00F062A3"/>
    <w:rsid w:val="00F3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rsid w:val="00ED1091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D1091"/>
    <w:rPr>
      <w:rFonts w:ascii="Times New Roman" w:hAnsi="Times New Roman" w:cs="Times New Roman"/>
      <w:color w:val="000000"/>
      <w:kern w:val="28"/>
      <w:sz w:val="20"/>
      <w:szCs w:val="20"/>
      <w:lang w:eastAsia="hr-HR"/>
    </w:rPr>
  </w:style>
  <w:style w:type="character" w:styleId="FootnoteReference">
    <w:name w:val="footnote reference"/>
    <w:basedOn w:val="DefaultParagraphFont"/>
    <w:uiPriority w:val="99"/>
    <w:semiHidden/>
    <w:rsid w:val="00ED109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161</Words>
  <Characters>922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9</cp:revision>
  <dcterms:created xsi:type="dcterms:W3CDTF">2016-08-08T10:26:00Z</dcterms:created>
  <dcterms:modified xsi:type="dcterms:W3CDTF">2016-08-08T10:41:00Z</dcterms:modified>
</cp:coreProperties>
</file>