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B17" w:rsidRPr="004205CE" w:rsidRDefault="006C3B17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>Obrazac br. 1</w:t>
      </w:r>
    </w:p>
    <w:p w:rsidR="006C3B17" w:rsidRDefault="006C3B17" w:rsidP="004205CE">
      <w:pPr>
        <w:tabs>
          <w:tab w:val="left" w:pos="435"/>
          <w:tab w:val="right" w:pos="9072"/>
        </w:tabs>
      </w:pPr>
    </w:p>
    <w:p w:rsidR="006C3B17" w:rsidRDefault="006C3B17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6C3B17" w:rsidTr="00461D5B">
        <w:tc>
          <w:tcPr>
            <w:tcW w:w="5807" w:type="dxa"/>
          </w:tcPr>
          <w:p w:rsidR="006C3B17" w:rsidRPr="00461D5B" w:rsidRDefault="006C3B17" w:rsidP="00461D5B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461D5B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6C3B17" w:rsidRDefault="006C3B17" w:rsidP="00461D5B">
            <w:pPr>
              <w:tabs>
                <w:tab w:val="left" w:pos="435"/>
                <w:tab w:val="right" w:pos="9072"/>
              </w:tabs>
            </w:pPr>
            <w:r w:rsidRPr="00461D5B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6C3B17" w:rsidRDefault="006C3B17" w:rsidP="00461D5B">
            <w:pPr>
              <w:tabs>
                <w:tab w:val="left" w:pos="435"/>
                <w:tab w:val="right" w:pos="9072"/>
              </w:tabs>
            </w:pPr>
            <w:r w:rsidRPr="00461D5B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6C3B17" w:rsidTr="00461D5B">
        <w:tc>
          <w:tcPr>
            <w:tcW w:w="5807" w:type="dxa"/>
          </w:tcPr>
          <w:p w:rsidR="006C3B17" w:rsidRPr="00461D5B" w:rsidRDefault="006C3B17" w:rsidP="00461D5B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461D5B">
              <w:rPr>
                <w:color w:val="FF0000"/>
              </w:rPr>
              <w:t>______________________________</w:t>
            </w:r>
          </w:p>
          <w:p w:rsidR="006C3B17" w:rsidRDefault="006C3B17" w:rsidP="00461D5B">
            <w:pPr>
              <w:tabs>
                <w:tab w:val="left" w:pos="435"/>
                <w:tab w:val="right" w:pos="9072"/>
              </w:tabs>
            </w:pPr>
            <w:r w:rsidRPr="00461D5B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6C3B17" w:rsidRPr="00461D5B" w:rsidRDefault="006C3B17" w:rsidP="00461D5B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461D5B">
              <w:rPr>
                <w:color w:val="FF0000"/>
              </w:rPr>
              <w:t>_______________________</w:t>
            </w:r>
          </w:p>
          <w:p w:rsidR="006C3B17" w:rsidRDefault="006C3B17" w:rsidP="00461D5B">
            <w:pPr>
              <w:tabs>
                <w:tab w:val="left" w:pos="435"/>
                <w:tab w:val="right" w:pos="9072"/>
              </w:tabs>
            </w:pPr>
            <w:r w:rsidRPr="00461D5B">
              <w:rPr>
                <w:color w:val="FF0000"/>
              </w:rPr>
              <w:t>(mjesto i datum)</w:t>
            </w:r>
          </w:p>
        </w:tc>
      </w:tr>
    </w:tbl>
    <w:p w:rsidR="006C3B17" w:rsidRDefault="006C3B17" w:rsidP="004205CE">
      <w:pPr>
        <w:tabs>
          <w:tab w:val="left" w:pos="435"/>
          <w:tab w:val="right" w:pos="9072"/>
        </w:tabs>
      </w:pPr>
    </w:p>
    <w:p w:rsidR="006C3B17" w:rsidRDefault="006C3B17" w:rsidP="004205CE">
      <w:pPr>
        <w:spacing w:after="0"/>
      </w:pPr>
    </w:p>
    <w:p w:rsidR="006C3B17" w:rsidRPr="004F6185" w:rsidRDefault="006C3B17" w:rsidP="004205CE">
      <w:pPr>
        <w:spacing w:after="0"/>
      </w:pPr>
    </w:p>
    <w:p w:rsidR="006C3B17" w:rsidRDefault="006C3B17" w:rsidP="004205CE">
      <w:r>
        <w:t xml:space="preserve">Sindikat  </w:t>
      </w:r>
      <w:r w:rsidRPr="00181FA6">
        <w:rPr>
          <w:b/>
          <w:sz w:val="24"/>
          <w:szCs w:val="24"/>
        </w:rPr>
        <w:t>Kliknite ovdje i upišite naziv sindikata</w:t>
      </w:r>
      <w:r>
        <w:t xml:space="preserve">                   </w:t>
      </w:r>
      <w:r w:rsidRPr="004F6185">
        <w:t>podnosi</w:t>
      </w:r>
    </w:p>
    <w:p w:rsidR="006C3B17" w:rsidRPr="004F6185" w:rsidRDefault="006C3B17" w:rsidP="004205CE"/>
    <w:p w:rsidR="006C3B17" w:rsidRPr="004F6185" w:rsidRDefault="006C3B17" w:rsidP="004205CE">
      <w:pPr>
        <w:spacing w:after="0"/>
        <w:jc w:val="center"/>
        <w:rPr>
          <w:b/>
          <w:color w:val="FF0000"/>
        </w:rPr>
      </w:pPr>
      <w:r w:rsidRPr="004F6185">
        <w:rPr>
          <w:b/>
          <w:color w:val="FF0000"/>
        </w:rPr>
        <w:t>PRIJEDLOG</w:t>
      </w:r>
    </w:p>
    <w:p w:rsidR="006C3B17" w:rsidRPr="004F6185" w:rsidRDefault="006C3B17" w:rsidP="004205CE">
      <w:pPr>
        <w:spacing w:after="0"/>
        <w:jc w:val="center"/>
        <w:rPr>
          <w:b/>
          <w:color w:val="FF0000"/>
        </w:rPr>
      </w:pPr>
      <w:r w:rsidRPr="004F6185">
        <w:rPr>
          <w:b/>
          <w:color w:val="FF0000"/>
        </w:rPr>
        <w:t xml:space="preserve">ZA IZBOR POVJERENIKA RADNIKA </w:t>
      </w:r>
    </w:p>
    <w:p w:rsidR="006C3B17" w:rsidRDefault="006C3B17" w:rsidP="004205CE">
      <w:pPr>
        <w:spacing w:after="0"/>
        <w:jc w:val="center"/>
        <w:rPr>
          <w:b/>
          <w:color w:val="FF0000"/>
        </w:rPr>
      </w:pPr>
      <w:r w:rsidRPr="004F6185">
        <w:rPr>
          <w:b/>
          <w:color w:val="FF0000"/>
        </w:rPr>
        <w:t>ZA ZAŠTITU NA RADU</w:t>
      </w:r>
    </w:p>
    <w:p w:rsidR="006C3B17" w:rsidRPr="00E422A7" w:rsidRDefault="006C3B17" w:rsidP="004205CE">
      <w:pPr>
        <w:spacing w:after="0"/>
        <w:jc w:val="center"/>
        <w:rPr>
          <w:b/>
          <w:color w:val="FF0000"/>
        </w:rPr>
      </w:pPr>
    </w:p>
    <w:p w:rsidR="006C3B17" w:rsidRDefault="006C3B17" w:rsidP="004205CE">
      <w:pPr>
        <w:jc w:val="both"/>
      </w:pPr>
      <w:r>
        <w:t>Svaki</w:t>
      </w:r>
      <w:r w:rsidRPr="004F6185">
        <w:t xml:space="preserve"> sindika</w:t>
      </w:r>
      <w:r>
        <w:t>t i svaka skupina od najmanje 20</w:t>
      </w:r>
      <w:r w:rsidRPr="004F6185">
        <w:t xml:space="preserve">% radnika koja će podnijeti listu kandidata za izbor članova povjerenika </w:t>
      </w:r>
      <w:r>
        <w:t>radnika za zaštitu</w:t>
      </w:r>
      <w:r w:rsidRPr="004F6185">
        <w:t xml:space="preserve"> na radu određuje po jednog svog predstavnika i po jednog njegovog zamjenika u izborni odbor. </w:t>
      </w:r>
    </w:p>
    <w:p w:rsidR="006C3B17" w:rsidRDefault="006C3B17" w:rsidP="004205CE">
      <w:pPr>
        <w:jc w:val="both"/>
      </w:pPr>
      <w:r w:rsidRPr="004F6185">
        <w:t>Izborni odbor će biti imenovan na skupu radnika kojeg će sazvati potpisnik ovoga prijedloga.</w:t>
      </w:r>
    </w:p>
    <w:p w:rsidR="006C3B17" w:rsidRDefault="006C3B17" w:rsidP="004205CE">
      <w:pPr>
        <w:jc w:val="both"/>
      </w:pPr>
      <w:r w:rsidRPr="004F6185">
        <w:t>Ovaj je prijedlog na dan podnošenja objavljen na svim oglasnim mjestima poslodavca te dostavljen ostalim sindikatima koji imaju svoje članove kod poslodavca te poslodavcu.</w:t>
      </w:r>
    </w:p>
    <w:p w:rsidR="006C3B17" w:rsidRDefault="006C3B17" w:rsidP="004205CE">
      <w:pPr>
        <w:jc w:val="both"/>
      </w:pPr>
    </w:p>
    <w:tbl>
      <w:tblPr>
        <w:tblW w:w="0" w:type="auto"/>
        <w:tblLook w:val="00A0"/>
      </w:tblPr>
      <w:tblGrid>
        <w:gridCol w:w="5949"/>
        <w:gridCol w:w="3113"/>
      </w:tblGrid>
      <w:tr w:rsidR="006C3B17" w:rsidTr="00461D5B">
        <w:tc>
          <w:tcPr>
            <w:tcW w:w="5949" w:type="dxa"/>
          </w:tcPr>
          <w:p w:rsidR="006C3B17" w:rsidRDefault="006C3B17" w:rsidP="00461D5B">
            <w:pPr>
              <w:jc w:val="both"/>
            </w:pPr>
          </w:p>
        </w:tc>
        <w:tc>
          <w:tcPr>
            <w:tcW w:w="3113" w:type="dxa"/>
          </w:tcPr>
          <w:p w:rsidR="006C3B17" w:rsidRPr="00461D5B" w:rsidRDefault="006C3B17" w:rsidP="001D0B05">
            <w:pPr>
              <w:jc w:val="center"/>
              <w:rPr>
                <w:color w:val="FF0000"/>
              </w:rPr>
            </w:pPr>
            <w:r w:rsidRPr="00461D5B">
              <w:rPr>
                <w:color w:val="FF0000"/>
              </w:rPr>
              <w:t>ZA SINDIKAT</w:t>
            </w:r>
          </w:p>
          <w:p w:rsidR="006C3B17" w:rsidRPr="00461D5B" w:rsidRDefault="006C3B17" w:rsidP="006B057F">
            <w:pPr>
              <w:rPr>
                <w:color w:val="FF0000"/>
              </w:rPr>
            </w:pPr>
          </w:p>
          <w:p w:rsidR="006C3B17" w:rsidRPr="00461D5B" w:rsidRDefault="006C3B17" w:rsidP="001D0B05">
            <w:pPr>
              <w:jc w:val="center"/>
              <w:rPr>
                <w:color w:val="FF0000"/>
              </w:rPr>
            </w:pPr>
            <w:r w:rsidRPr="00461D5B">
              <w:rPr>
                <w:color w:val="FF0000"/>
              </w:rPr>
              <w:t>________________________</w:t>
            </w:r>
          </w:p>
          <w:p w:rsidR="006C3B17" w:rsidRDefault="006C3B17" w:rsidP="006B057F"/>
        </w:tc>
      </w:tr>
      <w:tr w:rsidR="006C3B17" w:rsidTr="00461D5B">
        <w:tc>
          <w:tcPr>
            <w:tcW w:w="5949" w:type="dxa"/>
          </w:tcPr>
          <w:p w:rsidR="006C3B17" w:rsidRDefault="006C3B17" w:rsidP="00461D5B">
            <w:pPr>
              <w:jc w:val="both"/>
            </w:pPr>
          </w:p>
        </w:tc>
        <w:tc>
          <w:tcPr>
            <w:tcW w:w="3113" w:type="dxa"/>
          </w:tcPr>
          <w:p w:rsidR="006C3B17" w:rsidRDefault="006C3B17" w:rsidP="00461D5B">
            <w:pPr>
              <w:jc w:val="both"/>
            </w:pPr>
          </w:p>
        </w:tc>
      </w:tr>
    </w:tbl>
    <w:p w:rsidR="006C3B17" w:rsidRDefault="006C3B17" w:rsidP="004205CE">
      <w:pPr>
        <w:jc w:val="both"/>
      </w:pPr>
    </w:p>
    <w:sectPr w:rsidR="006C3B17" w:rsidSect="00AF4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87A9D"/>
    <w:rsid w:val="00181FA6"/>
    <w:rsid w:val="001D0B05"/>
    <w:rsid w:val="00251BE0"/>
    <w:rsid w:val="00307BF6"/>
    <w:rsid w:val="004205CE"/>
    <w:rsid w:val="00461D5B"/>
    <w:rsid w:val="00466790"/>
    <w:rsid w:val="004E5690"/>
    <w:rsid w:val="004F6185"/>
    <w:rsid w:val="0066443A"/>
    <w:rsid w:val="006B057F"/>
    <w:rsid w:val="006C3B17"/>
    <w:rsid w:val="00834BBC"/>
    <w:rsid w:val="008B042D"/>
    <w:rsid w:val="009C62EF"/>
    <w:rsid w:val="00AB522B"/>
    <w:rsid w:val="00AF4498"/>
    <w:rsid w:val="00D457AF"/>
    <w:rsid w:val="00D56DD2"/>
    <w:rsid w:val="00E0456F"/>
    <w:rsid w:val="00E12A5B"/>
    <w:rsid w:val="00E422A7"/>
    <w:rsid w:val="00EE7DF0"/>
    <w:rsid w:val="00EF66E6"/>
    <w:rsid w:val="00F3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133</Words>
  <Characters>764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4</cp:revision>
  <dcterms:created xsi:type="dcterms:W3CDTF">2016-08-08T10:27:00Z</dcterms:created>
  <dcterms:modified xsi:type="dcterms:W3CDTF">2016-08-08T10:35:00Z</dcterms:modified>
</cp:coreProperties>
</file>