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</w:t>
      </w:r>
      <w:smartTag w:uri="urn:schemas-microsoft-com:office:smarttags" w:element="metricconverter">
        <w:smartTagPr>
          <w:attr w:name="ProductID" w:val="57. st"/>
        </w:smartTagPr>
        <w:r>
          <w:rPr>
            <w:rFonts w:ascii="Arial" w:hAnsi="Arial" w:cs="Arial"/>
          </w:rPr>
          <w:t>57. st</w:t>
        </w:r>
      </w:smartTag>
      <w:r>
        <w:rPr>
          <w:rFonts w:ascii="Arial" w:hAnsi="Arial" w:cs="Arial"/>
        </w:rPr>
        <w:t>. 1., 2. i 3. Zakona o zaštiti na radu (N.N. RH br. 71/14.) dana 06.11.2014. godine Poslodavac donosi: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Pr="00084C8C" w:rsidRDefault="001C4749" w:rsidP="00084C8C">
      <w:pPr>
        <w:spacing w:after="0"/>
        <w:jc w:val="center"/>
        <w:rPr>
          <w:rFonts w:ascii="Arial" w:hAnsi="Arial" w:cs="Arial"/>
          <w:b/>
          <w:sz w:val="32"/>
        </w:rPr>
      </w:pPr>
      <w:r w:rsidRPr="00084C8C">
        <w:rPr>
          <w:rFonts w:ascii="Arial" w:hAnsi="Arial" w:cs="Arial"/>
          <w:b/>
          <w:sz w:val="32"/>
        </w:rPr>
        <w:t>ODLUKU</w:t>
      </w:r>
    </w:p>
    <w:p w:rsidR="001C4749" w:rsidRPr="00084C8C" w:rsidRDefault="001C4749" w:rsidP="00084C8C">
      <w:pPr>
        <w:spacing w:after="0"/>
        <w:jc w:val="center"/>
        <w:rPr>
          <w:rFonts w:ascii="Arial" w:hAnsi="Arial" w:cs="Arial"/>
          <w:b/>
          <w:sz w:val="32"/>
        </w:rPr>
      </w:pPr>
      <w:r w:rsidRPr="00084C8C">
        <w:rPr>
          <w:rFonts w:ascii="Arial" w:hAnsi="Arial" w:cs="Arial"/>
          <w:b/>
          <w:sz w:val="32"/>
        </w:rPr>
        <w:t>O ZAŠTITI NEPUŠAČA</w:t>
      </w:r>
    </w:p>
    <w:p w:rsidR="001C4749" w:rsidRDefault="001C4749" w:rsidP="00084C8C">
      <w:pPr>
        <w:spacing w:after="0"/>
        <w:jc w:val="center"/>
        <w:rPr>
          <w:rFonts w:ascii="Arial" w:hAnsi="Arial" w:cs="Arial"/>
          <w:b/>
        </w:rPr>
      </w:pP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I.</w:t>
      </w: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</w:p>
    <w:p w:rsidR="001C4749" w:rsidRDefault="001C4749" w:rsidP="000D455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važećim zakonskim propisima kojima je regulirano pušenje na javnim mjestima te sukladno važećim propisima o zaštiti na radu, Poslodavac ovom Odlukom zabranjuje pušenje na radnim sastancima i na mjestima rada.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Provođenje ove odluke dužni su osigurati: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Direktor </w:t>
      </w:r>
    </w:p>
    <w:p w:rsidR="001C4749" w:rsidRDefault="001C4749" w:rsidP="00084C8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Ovlaštenik poslodavca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III.</w:t>
      </w: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Provedbu ove Odluke za vrijeme održavanja radnih sastanaka dužna je osigurati osoba koja je voditelj sastanaka.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IV.</w:t>
      </w:r>
    </w:p>
    <w:p w:rsidR="001C4749" w:rsidRDefault="001C4749" w:rsidP="00084C8C">
      <w:pPr>
        <w:spacing w:after="0"/>
        <w:jc w:val="center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Ova Odluka stupa na snagu danom donošenja, a primjenjuje se od 07.11.2014.</w:t>
      </w: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Odluka će se objaviti na oglasnoj ploči.</w:t>
      </w: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 Zagrebu, 06.11.2014.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Direktor</w:t>
      </w: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noProof/>
          <w:lang w:eastAsia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01.9pt;margin-top:3.2pt;width:161.55pt;height:18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" stroked="f" strokeweight=".5pt">
            <v:textbox>
              <w:txbxContent>
                <w:p w:rsidR="001C4749" w:rsidRDefault="001C4749"/>
              </w:txbxContent>
            </v:textbox>
          </v:shape>
        </w:pict>
      </w:r>
    </w:p>
    <w:p w:rsidR="001C4749" w:rsidRDefault="001C4749" w:rsidP="00084C8C">
      <w:pPr>
        <w:spacing w:after="0"/>
        <w:rPr>
          <w:rFonts w:ascii="Arial" w:hAnsi="Arial" w:cs="Arial"/>
        </w:rPr>
      </w:pPr>
      <w:r>
        <w:rPr>
          <w:noProof/>
          <w:lang w:eastAsia="hr-HR"/>
        </w:rPr>
        <w:pict>
          <v:line id="Straight Connector 1" o:spid="_x0000_s1027" style="position:absolute;z-index:251657216;visibility:visible" from="312.3pt,7.15pt" to="449.4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"/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C4749" w:rsidRPr="000574A3" w:rsidRDefault="001C4749" w:rsidP="00084C8C">
      <w:pPr>
        <w:spacing w:after="0"/>
        <w:rPr>
          <w:rFonts w:ascii="Arial" w:hAnsi="Arial" w:cs="Arial"/>
        </w:rPr>
      </w:pPr>
    </w:p>
    <w:p w:rsidR="001C4749" w:rsidRPr="000574A3" w:rsidRDefault="001C4749" w:rsidP="00084C8C">
      <w:pPr>
        <w:spacing w:after="0"/>
        <w:rPr>
          <w:rFonts w:ascii="Arial" w:hAnsi="Arial" w:cs="Arial"/>
        </w:rPr>
      </w:pPr>
      <w:bookmarkStart w:id="0" w:name="_GoBack"/>
      <w:bookmarkEnd w:id="0"/>
    </w:p>
    <w:sectPr w:rsidR="001C4749" w:rsidRPr="000574A3" w:rsidSect="00C22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4391"/>
    <w:multiLevelType w:val="hybridMultilevel"/>
    <w:tmpl w:val="AABA27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DDB"/>
    <w:rsid w:val="000574A3"/>
    <w:rsid w:val="00084C8C"/>
    <w:rsid w:val="000D455E"/>
    <w:rsid w:val="001C4749"/>
    <w:rsid w:val="007C3619"/>
    <w:rsid w:val="009666FF"/>
    <w:rsid w:val="00A820D0"/>
    <w:rsid w:val="00B00652"/>
    <w:rsid w:val="00B7744E"/>
    <w:rsid w:val="00C22DDB"/>
    <w:rsid w:val="00C47D29"/>
    <w:rsid w:val="00E72118"/>
    <w:rsid w:val="00FB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44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574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112</Words>
  <Characters>643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Stjepan Huzjak</cp:lastModifiedBy>
  <cp:revision>6</cp:revision>
  <dcterms:created xsi:type="dcterms:W3CDTF">2014-11-06T12:07:00Z</dcterms:created>
  <dcterms:modified xsi:type="dcterms:W3CDTF">2015-02-11T11:26:00Z</dcterms:modified>
</cp:coreProperties>
</file>