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54" w:rsidRDefault="00937354" w:rsidP="00655525">
      <w:pPr>
        <w:spacing w:after="0"/>
        <w:rPr>
          <w:rFonts w:ascii="Arial" w:hAnsi="Arial" w:cs="Arial"/>
        </w:rPr>
      </w:pPr>
    </w:p>
    <w:p w:rsidR="00937354" w:rsidRPr="00655525" w:rsidRDefault="00937354" w:rsidP="0042627A">
      <w:pPr>
        <w:spacing w:after="0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 xml:space="preserve">Na temelju članka </w:t>
      </w:r>
      <w:smartTag w:uri="urn:schemas-microsoft-com:office:smarttags" w:element="metricconverter">
        <w:smartTagPr>
          <w:attr w:name="ProductID" w:val="62. st"/>
        </w:smartTagPr>
        <w:r w:rsidRPr="00655525">
          <w:rPr>
            <w:rFonts w:ascii="Arial" w:hAnsi="Arial" w:cs="Arial"/>
            <w:sz w:val="24"/>
          </w:rPr>
          <w:t>62. st</w:t>
        </w:r>
      </w:smartTag>
      <w:r w:rsidRPr="00655525">
        <w:rPr>
          <w:rFonts w:ascii="Arial" w:hAnsi="Arial" w:cs="Arial"/>
          <w:sz w:val="24"/>
        </w:rPr>
        <w:t>. 2. Zakona o zaštiti na radu (N.N. RH br. 71/14.) dana 06.11.2014. godine Poslodavac donosi:</w:t>
      </w:r>
    </w:p>
    <w:p w:rsidR="00937354" w:rsidRDefault="00937354" w:rsidP="00655525">
      <w:pPr>
        <w:spacing w:after="0"/>
        <w:rPr>
          <w:rFonts w:ascii="Arial" w:hAnsi="Arial" w:cs="Arial"/>
        </w:rPr>
      </w:pPr>
    </w:p>
    <w:p w:rsidR="00937354" w:rsidRDefault="00937354" w:rsidP="00655525">
      <w:pPr>
        <w:spacing w:after="0"/>
        <w:rPr>
          <w:rFonts w:ascii="Arial" w:hAnsi="Arial" w:cs="Arial"/>
        </w:rPr>
      </w:pPr>
    </w:p>
    <w:p w:rsidR="00937354" w:rsidRPr="00084C8C" w:rsidRDefault="00937354" w:rsidP="00655525">
      <w:pPr>
        <w:spacing w:after="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OBAVIJEST</w:t>
      </w:r>
    </w:p>
    <w:p w:rsidR="00937354" w:rsidRPr="00084C8C" w:rsidRDefault="00937354" w:rsidP="00655525">
      <w:pPr>
        <w:spacing w:after="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O DOSTUPNOSTI DOKUMENTACIJE</w:t>
      </w:r>
    </w:p>
    <w:p w:rsidR="00937354" w:rsidRDefault="00937354" w:rsidP="00655525">
      <w:pPr>
        <w:spacing w:after="0"/>
        <w:jc w:val="center"/>
        <w:rPr>
          <w:rFonts w:ascii="Arial" w:hAnsi="Arial" w:cs="Arial"/>
          <w:b/>
        </w:rPr>
      </w:pPr>
    </w:p>
    <w:p w:rsidR="00937354" w:rsidRDefault="00937354" w:rsidP="00655525">
      <w:pPr>
        <w:spacing w:after="0"/>
        <w:jc w:val="center"/>
        <w:rPr>
          <w:rFonts w:ascii="Arial" w:hAnsi="Arial" w:cs="Arial"/>
          <w:b/>
        </w:rPr>
      </w:pPr>
    </w:p>
    <w:p w:rsidR="00937354" w:rsidRDefault="00937354" w:rsidP="00655525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="00937354" w:rsidRDefault="00937354" w:rsidP="00655525">
      <w:pPr>
        <w:spacing w:after="0"/>
        <w:jc w:val="center"/>
        <w:rPr>
          <w:rFonts w:ascii="Arial" w:hAnsi="Arial" w:cs="Arial"/>
        </w:rPr>
      </w:pPr>
    </w:p>
    <w:p w:rsidR="00937354" w:rsidRPr="00655525" w:rsidRDefault="00937354" w:rsidP="0042627A">
      <w:pPr>
        <w:spacing w:after="0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Poslodavac obavještava radnike da se dokumentacija iz područja zaštite na radu nalazi kod __________ u sobi ________.</w:t>
      </w: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</w:p>
    <w:p w:rsidR="00937354" w:rsidRPr="00655525" w:rsidRDefault="00937354" w:rsidP="00655525">
      <w:pPr>
        <w:spacing w:after="0"/>
        <w:jc w:val="center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II.</w:t>
      </w:r>
    </w:p>
    <w:p w:rsidR="00937354" w:rsidRPr="00655525" w:rsidRDefault="00937354" w:rsidP="00655525">
      <w:pPr>
        <w:spacing w:after="0"/>
        <w:jc w:val="center"/>
        <w:rPr>
          <w:rFonts w:ascii="Arial" w:hAnsi="Arial" w:cs="Arial"/>
          <w:sz w:val="24"/>
        </w:rPr>
      </w:pPr>
    </w:p>
    <w:p w:rsidR="00937354" w:rsidRPr="00655525" w:rsidRDefault="00937354" w:rsidP="0042627A">
      <w:pPr>
        <w:spacing w:after="0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Svim radnicima se osigurava dostupnost sve postojeće dokumentacije iz područja zaštite na radu koja se odnosi na:</w:t>
      </w:r>
    </w:p>
    <w:p w:rsidR="00937354" w:rsidRPr="00655525" w:rsidRDefault="00937354" w:rsidP="0042627A">
      <w:pPr>
        <w:spacing w:after="0"/>
        <w:jc w:val="both"/>
        <w:rPr>
          <w:rFonts w:ascii="Arial" w:hAnsi="Arial" w:cs="Arial"/>
          <w:sz w:val="24"/>
        </w:rPr>
      </w:pPr>
    </w:p>
    <w:p w:rsidR="00937354" w:rsidRPr="00655525" w:rsidRDefault="00937354" w:rsidP="00340FF6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procjenu rizika za mjesto rada i poslove koji se na njemu obavljaju,</w:t>
      </w:r>
    </w:p>
    <w:p w:rsidR="00937354" w:rsidRPr="00655525" w:rsidRDefault="00937354" w:rsidP="00340FF6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upute za rad na siguran način za mjesto rada i poslove koji se na njemu obavljaju,</w:t>
      </w:r>
    </w:p>
    <w:p w:rsidR="00937354" w:rsidRPr="00655525" w:rsidRDefault="00937354" w:rsidP="00340FF6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pisane dokaze o osposobljenosti radnika za rad na siguran način,</w:t>
      </w:r>
    </w:p>
    <w:p w:rsidR="00937354" w:rsidRPr="00655525" w:rsidRDefault="00937354" w:rsidP="00340FF6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pisane dokaze da radnik udovoljava uvjetima za obavljanje poslova s posebnim uvjetima rada,</w:t>
      </w:r>
    </w:p>
    <w:p w:rsidR="00937354" w:rsidRPr="00655525" w:rsidRDefault="00937354" w:rsidP="00340FF6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zapisnike o ispitivanju radne opreme, instalacija i radnog okoliša.</w:t>
      </w: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  <w:r w:rsidRPr="00655525">
        <w:rPr>
          <w:rFonts w:ascii="Arial" w:hAnsi="Arial" w:cs="Arial"/>
          <w:sz w:val="24"/>
        </w:rPr>
        <w:t>U Zagreb</w:t>
      </w:r>
      <w:r>
        <w:rPr>
          <w:rFonts w:ascii="Arial" w:hAnsi="Arial" w:cs="Arial"/>
          <w:sz w:val="24"/>
        </w:rPr>
        <w:t>u, 15</w:t>
      </w:r>
      <w:r w:rsidRPr="00655525">
        <w:rPr>
          <w:rFonts w:ascii="Arial" w:hAnsi="Arial" w:cs="Arial"/>
          <w:sz w:val="24"/>
        </w:rPr>
        <w:t>.1</w:t>
      </w:r>
      <w:r>
        <w:rPr>
          <w:rFonts w:ascii="Arial" w:hAnsi="Arial" w:cs="Arial"/>
          <w:sz w:val="24"/>
        </w:rPr>
        <w:t>2</w:t>
      </w:r>
      <w:r w:rsidRPr="00655525">
        <w:rPr>
          <w:rFonts w:ascii="Arial" w:hAnsi="Arial" w:cs="Arial"/>
          <w:sz w:val="24"/>
        </w:rPr>
        <w:t>.2014.</w:t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Poslodavac</w:t>
      </w: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  <w:r>
        <w:rPr>
          <w:noProof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02.3pt;margin-top:3.5pt;width:161.55pt;height:16.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" stroked="f" strokeweight=".5pt">
            <v:textbox>
              <w:txbxContent>
                <w:p w:rsidR="00937354" w:rsidRDefault="00937354"/>
              </w:txbxContent>
            </v:textbox>
          </v:shape>
        </w:pict>
      </w:r>
    </w:p>
    <w:p w:rsidR="00937354" w:rsidRPr="00655525" w:rsidRDefault="00937354" w:rsidP="00655525">
      <w:pPr>
        <w:spacing w:after="0"/>
        <w:rPr>
          <w:rFonts w:ascii="Arial" w:hAnsi="Arial" w:cs="Arial"/>
          <w:sz w:val="24"/>
        </w:rPr>
      </w:pPr>
      <w:r>
        <w:rPr>
          <w:noProof/>
          <w:lang w:eastAsia="hr-HR"/>
        </w:rPr>
        <w:pict>
          <v:line id="Straight Connector 1" o:spid="_x0000_s1027" style="position:absolute;z-index:251657216;visibility:visible" from="312.4pt,12.05pt" to="449.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"/>
        </w:pict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r w:rsidRPr="00655525">
        <w:rPr>
          <w:rFonts w:ascii="Arial" w:hAnsi="Arial" w:cs="Arial"/>
          <w:sz w:val="24"/>
        </w:rPr>
        <w:tab/>
      </w:r>
      <w:bookmarkStart w:id="0" w:name="_GoBack"/>
      <w:bookmarkEnd w:id="0"/>
    </w:p>
    <w:sectPr w:rsidR="00937354" w:rsidRPr="00655525" w:rsidSect="00C22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4391"/>
    <w:multiLevelType w:val="hybridMultilevel"/>
    <w:tmpl w:val="AABA27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C02183"/>
    <w:multiLevelType w:val="multilevel"/>
    <w:tmpl w:val="D30636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E31609"/>
    <w:multiLevelType w:val="hybridMultilevel"/>
    <w:tmpl w:val="D30636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151887"/>
    <w:multiLevelType w:val="hybridMultilevel"/>
    <w:tmpl w:val="30D239A0"/>
    <w:lvl w:ilvl="0" w:tplc="3FD413AA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E85EC1"/>
    <w:multiLevelType w:val="hybridMultilevel"/>
    <w:tmpl w:val="BA92F8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DDB"/>
    <w:rsid w:val="000574A3"/>
    <w:rsid w:val="00084C8C"/>
    <w:rsid w:val="00107B40"/>
    <w:rsid w:val="001C6860"/>
    <w:rsid w:val="001E26AC"/>
    <w:rsid w:val="00221E29"/>
    <w:rsid w:val="00340FF6"/>
    <w:rsid w:val="00420562"/>
    <w:rsid w:val="0042627A"/>
    <w:rsid w:val="00655525"/>
    <w:rsid w:val="00666DEB"/>
    <w:rsid w:val="00670565"/>
    <w:rsid w:val="007A3485"/>
    <w:rsid w:val="007A667F"/>
    <w:rsid w:val="007C3619"/>
    <w:rsid w:val="00810778"/>
    <w:rsid w:val="00937354"/>
    <w:rsid w:val="009745F2"/>
    <w:rsid w:val="00A05A53"/>
    <w:rsid w:val="00B61703"/>
    <w:rsid w:val="00C22DDB"/>
    <w:rsid w:val="00C47D29"/>
    <w:rsid w:val="00C53F42"/>
    <w:rsid w:val="00F13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5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74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1</Pages>
  <Words>125</Words>
  <Characters>713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Stjepan Huzjak</cp:lastModifiedBy>
  <cp:revision>12</cp:revision>
  <cp:lastPrinted>2014-11-11T09:37:00Z</cp:lastPrinted>
  <dcterms:created xsi:type="dcterms:W3CDTF">2014-11-06T12:07:00Z</dcterms:created>
  <dcterms:modified xsi:type="dcterms:W3CDTF">2014-12-17T07:42:00Z</dcterms:modified>
</cp:coreProperties>
</file>